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Pr="00963235" w:rsidR="007E7A9A" w:rsidRDefault="00FC52A0" w14:paraId="0EB7BD4E" w14:textId="77777777">
      <w:pPr>
        <w:pStyle w:val="ListParagraph"/>
        <w:numPr>
          <w:ilvl w:val="0"/>
          <w:numId w:val="1"/>
        </w:numPr>
        <w:rPr>
          <w:rFonts w:cstheme="minorHAnsi"/>
        </w:rPr>
      </w:pPr>
      <w:r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EDFAF26" wp14:editId="64D0D5ED">
                <wp:simplePos x="0" y="0"/>
                <wp:positionH relativeFrom="page">
                  <wp:posOffset>86841</wp:posOffset>
                </wp:positionH>
                <wp:positionV relativeFrom="page">
                  <wp:posOffset>2179251</wp:posOffset>
                </wp:positionV>
                <wp:extent cx="340360" cy="2285297"/>
                <wp:effectExtent l="12700" t="12700" r="15240" b="1397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2285297"/>
                        </a:xfrm>
                        <a:prstGeom prst="rect">
                          <a:avLst/>
                        </a:prstGeom>
                        <a:solidFill>
                          <a:srgbClr val="DFDFF0"/>
                        </a:solidFill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0DD4" w:rsidP="008B0DD4" w:rsidRDefault="008B0DD4" w14:paraId="4DBEB930" w14:textId="77777777">
                            <w:pPr>
                              <w:spacing w:before="81"/>
                              <w:ind w:left="409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 xml:space="preserve">            </w:t>
                            </w:r>
                            <w:r w:rsidR="00FC52A0"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>Aut</w:t>
                            </w:r>
                            <w:r w:rsidR="00547D0C"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>umn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EDFAF26">
                <v:stroke joinstyle="miter"/>
                <v:path gradientshapeok="t" o:connecttype="rect"/>
              </v:shapetype>
              <v:shape id="Text Box 9" style="position:absolute;left:0;text-align:left;margin-left:6.85pt;margin-top:171.6pt;width:26.8pt;height:179.95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#dfdff0" strokecolor="#006fc0" strokeweight="1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">
                <v:path arrowok="t"/>
                <v:textbox style="layout-flow:vertical;mso-layout-flow-alt:bottom-to-top" inset="0,0,0,0">
                  <w:txbxContent>
                    <w:p w:rsidR="008B0DD4" w:rsidP="008B0DD4" w:rsidRDefault="008B0DD4" w14:paraId="4DBEB930" w14:textId="77777777">
                      <w:pPr>
                        <w:spacing w:before="81"/>
                        <w:ind w:left="409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1F5F"/>
                          <w:w w:val="90"/>
                          <w:sz w:val="28"/>
                        </w:rPr>
                        <w:t xml:space="preserve">            </w:t>
                      </w:r>
                      <w:r w:rsidR="00FC52A0">
                        <w:rPr>
                          <w:b/>
                          <w:color w:val="001F5F"/>
                          <w:w w:val="90"/>
                          <w:sz w:val="28"/>
                        </w:rPr>
                        <w:t xml:space="preserve">   </w:t>
                      </w:r>
                      <w:r>
                        <w:rPr>
                          <w:b/>
                          <w:color w:val="001F5F"/>
                          <w:w w:val="90"/>
                          <w:sz w:val="28"/>
                        </w:rPr>
                        <w:t>Aut</w:t>
                      </w:r>
                      <w:r w:rsidR="00547D0C">
                        <w:rPr>
                          <w:b/>
                          <w:color w:val="001F5F"/>
                          <w:w w:val="90"/>
                          <w:sz w:val="28"/>
                        </w:rPr>
                        <w:t>umn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63235" w:rsidR="00837408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58248" behindDoc="1" locked="0" layoutInCell="1" allowOverlap="1" wp14:anchorId="3F181279" wp14:editId="04D187FF">
                <wp:simplePos x="0" y="0"/>
                <wp:positionH relativeFrom="page">
                  <wp:posOffset>5943943</wp:posOffset>
                </wp:positionH>
                <wp:positionV relativeFrom="page">
                  <wp:posOffset>2154538</wp:posOffset>
                </wp:positionV>
                <wp:extent cx="1494790" cy="2310370"/>
                <wp:effectExtent l="0" t="0" r="10160" b="13970"/>
                <wp:wrapTopAndBottom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94790" cy="23103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Pr="00963235" w:rsidR="00336CFD" w:rsidP="00C05C8C" w:rsidRDefault="00C05C8C" w14:paraId="4A3082A8" w14:textId="77777777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9632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Assessment:</w:t>
                            </w:r>
                          </w:p>
                          <w:p w:rsidRPr="00963235" w:rsidR="006941E6" w:rsidP="00C05C8C" w:rsidRDefault="006941E6" w14:paraId="42113EC6" w14:textId="77777777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Pr="00963235" w:rsidR="006941E6" w:rsidP="004C7653" w:rsidRDefault="00190600" w14:paraId="2AA2004E" w14:textId="77777777">
                            <w:pPr>
                              <w:pStyle w:val="BodyText"/>
                              <w:spacing w:before="58" w:line="249" w:lineRule="auto"/>
                              <w:ind w:left="130" w:right="204" w:firstLine="0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S</w:t>
                            </w:r>
                            <w:r w:rsidRPr="00816FB7" w:rsidR="00816FB7">
                              <w:rPr>
                                <w:rFonts w:asciiTheme="minorHAnsi" w:hAnsiTheme="minorHAnsi" w:cstheme="minorHAnsi"/>
                              </w:rPr>
                              <w:t>tudents are assessed on their ability throughout the project through live marking at key points which leads to a total project mark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style="position:absolute;left:0;text-align:left;margin-left:468.05pt;margin-top:169.65pt;width:117.7pt;height:181.9pt;z-index:-251658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color="#006fc0" strokeweight="1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" w14:anchorId="3F181279">
                <v:path arrowok="t"/>
                <v:textbox inset="0,0,0,0">
                  <w:txbxContent>
                    <w:p w:rsidRPr="00963235" w:rsidR="00336CFD" w:rsidP="00C05C8C" w:rsidRDefault="00C05C8C" w14:paraId="4A3082A8" w14:textId="77777777">
                      <w:pPr>
                        <w:pStyle w:val="BodyText"/>
                        <w:spacing w:before="58" w:line="249" w:lineRule="auto"/>
                        <w:ind w:left="130" w:firstLin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9632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Assessment:</w:t>
                      </w:r>
                    </w:p>
                    <w:p w:rsidRPr="00963235" w:rsidR="006941E6" w:rsidP="00C05C8C" w:rsidRDefault="006941E6" w14:paraId="42113EC6" w14:textId="77777777">
                      <w:pPr>
                        <w:pStyle w:val="BodyText"/>
                        <w:spacing w:before="58" w:line="249" w:lineRule="auto"/>
                        <w:ind w:left="130" w:firstLine="0"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:rsidRPr="00963235" w:rsidR="006941E6" w:rsidP="004C7653" w:rsidRDefault="00190600" w14:paraId="2AA2004E" w14:textId="77777777">
                      <w:pPr>
                        <w:pStyle w:val="BodyText"/>
                        <w:spacing w:before="58" w:line="249" w:lineRule="auto"/>
                        <w:ind w:left="130" w:right="204" w:firstLine="0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S</w:t>
                      </w:r>
                      <w:r w:rsidRPr="00816FB7" w:rsidR="00816FB7">
                        <w:rPr>
                          <w:rFonts w:asciiTheme="minorHAnsi" w:hAnsiTheme="minorHAnsi" w:cstheme="minorHAnsi"/>
                        </w:rPr>
                        <w:t>tudents are assessed on their ability throughout the project through live marking at key points which leads to a total project mark 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Pr="00963235" w:rsidR="00837408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73C4B474" wp14:editId="403E93F9">
                <wp:simplePos x="0" y="0"/>
                <wp:positionH relativeFrom="page">
                  <wp:posOffset>86841</wp:posOffset>
                </wp:positionH>
                <wp:positionV relativeFrom="page">
                  <wp:posOffset>4609414</wp:posOffset>
                </wp:positionV>
                <wp:extent cx="340360" cy="2376170"/>
                <wp:effectExtent l="12700" t="12700" r="15240" b="1143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2376170"/>
                        </a:xfrm>
                        <a:prstGeom prst="rect">
                          <a:avLst/>
                        </a:prstGeom>
                        <a:solidFill>
                          <a:srgbClr val="DFDFF0"/>
                        </a:solidFill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6CFD" w:rsidP="00336CFD" w:rsidRDefault="00336CFD" w14:paraId="2AA5F248" w14:textId="77777777">
                            <w:pPr>
                              <w:spacing w:before="81"/>
                              <w:ind w:left="428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 xml:space="preserve">            </w:t>
                            </w:r>
                            <w:r w:rsidR="00FC52A0"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 xml:space="preserve">     </w:t>
                            </w:r>
                            <w:r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 xml:space="preserve"> Spr</w:t>
                            </w:r>
                            <w:r w:rsidR="00547D0C"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>ing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style="position:absolute;left:0;text-align:left;margin-left:6.85pt;margin-top:362.95pt;width:26.8pt;height:187.1pt;z-index:2516582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color="#dfdff0" strokecolor="#006fc0" strokeweight="1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" w14:anchorId="73C4B474">
                <v:path arrowok="t"/>
                <v:textbox style="layout-flow:vertical;mso-layout-flow-alt:bottom-to-top" inset="0,0,0,0">
                  <w:txbxContent>
                    <w:p w:rsidR="00336CFD" w:rsidP="00336CFD" w:rsidRDefault="00336CFD" w14:paraId="2AA5F248" w14:textId="77777777">
                      <w:pPr>
                        <w:spacing w:before="81"/>
                        <w:ind w:left="428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1F5F"/>
                          <w:w w:val="85"/>
                          <w:sz w:val="28"/>
                        </w:rPr>
                        <w:t xml:space="preserve">            </w:t>
                      </w:r>
                      <w:r w:rsidR="00FC52A0">
                        <w:rPr>
                          <w:b/>
                          <w:color w:val="001F5F"/>
                          <w:w w:val="85"/>
                          <w:sz w:val="28"/>
                        </w:rPr>
                        <w:t xml:space="preserve">     </w:t>
                      </w:r>
                      <w:r>
                        <w:rPr>
                          <w:b/>
                          <w:color w:val="001F5F"/>
                          <w:w w:val="85"/>
                          <w:sz w:val="28"/>
                        </w:rPr>
                        <w:t xml:space="preserve"> Spr</w:t>
                      </w:r>
                      <w:r w:rsidR="00547D0C">
                        <w:rPr>
                          <w:b/>
                          <w:color w:val="001F5F"/>
                          <w:w w:val="85"/>
                          <w:sz w:val="28"/>
                        </w:rPr>
                        <w:t>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63235" w:rsidR="00837408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58245" behindDoc="1" locked="0" layoutInCell="1" allowOverlap="1" wp14:anchorId="7C779C0E" wp14:editId="082F9A5A">
                <wp:simplePos x="0" y="0"/>
                <wp:positionH relativeFrom="page">
                  <wp:posOffset>5935362</wp:posOffset>
                </wp:positionH>
                <wp:positionV relativeFrom="page">
                  <wp:posOffset>4608933</wp:posOffset>
                </wp:positionV>
                <wp:extent cx="1494790" cy="2376170"/>
                <wp:effectExtent l="12700" t="12700" r="16510" b="11430"/>
                <wp:wrapTopAndBottom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94790" cy="23761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Pr="00963235" w:rsidR="008B0DD4" w:rsidP="008A3246" w:rsidRDefault="00C05C8C" w14:paraId="7E5B7612" w14:textId="77777777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9632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Assessment:</w:t>
                            </w:r>
                          </w:p>
                          <w:p w:rsidRPr="00963235" w:rsidR="00E65045" w:rsidP="005050AB" w:rsidRDefault="00E65045" w14:paraId="15CD89B3" w14:textId="77777777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Pr="00190600" w:rsidR="00E65045" w:rsidP="00C95D74" w:rsidRDefault="00C95D74" w14:paraId="092866EE" w14:textId="2D9D6247">
                            <w:pPr>
                              <w:pStyle w:val="BodyText"/>
                              <w:spacing w:before="58" w:line="249" w:lineRule="auto"/>
                              <w:ind w:left="96" w:right="198" w:firstLine="12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C95D74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>Practical assessment involving the planning, creation and evaluation of a digital graphic product for a specific client and audience.</w:t>
                            </w:r>
                            <w:r w:rsidRPr="00C95D74">
                              <w:rPr>
                                <w:rFonts w:asciiTheme="minorHAnsi" w:hAnsiTheme="minorHAnsi" w:cstheme="minorHAnsi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style="position:absolute;left:0;text-align:left;margin-left:467.35pt;margin-top:362.9pt;width:117.7pt;height:187.1pt;z-index:-25165823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color="#006fc0" strokeweight="1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" w14:anchorId="7C779C0E">
                <v:path arrowok="t"/>
                <v:textbox inset="0,0,0,0">
                  <w:txbxContent>
                    <w:p w:rsidRPr="00963235" w:rsidR="008B0DD4" w:rsidP="008A3246" w:rsidRDefault="00C05C8C" w14:paraId="7E5B7612" w14:textId="77777777">
                      <w:pPr>
                        <w:pStyle w:val="BodyText"/>
                        <w:spacing w:before="58" w:line="249" w:lineRule="auto"/>
                        <w:ind w:left="130" w:firstLin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9632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Assessment:</w:t>
                      </w:r>
                    </w:p>
                    <w:p w:rsidRPr="00963235" w:rsidR="00E65045" w:rsidP="005050AB" w:rsidRDefault="00E65045" w14:paraId="15CD89B3" w14:textId="77777777">
                      <w:pPr>
                        <w:pStyle w:val="BodyText"/>
                        <w:spacing w:before="58" w:line="249" w:lineRule="auto"/>
                        <w:ind w:left="130" w:firstLine="0"/>
                        <w:jc w:val="both"/>
                        <w:rPr>
                          <w:rFonts w:asciiTheme="minorHAnsi" w:hAnsiTheme="minorHAnsi" w:cstheme="minorHAnsi"/>
                        </w:rPr>
                      </w:pPr>
                    </w:p>
                    <w:p w:rsidRPr="00190600" w:rsidR="00E65045" w:rsidP="00C95D74" w:rsidRDefault="00C95D74" w14:paraId="092866EE" w14:textId="2D9D6247">
                      <w:pPr>
                        <w:pStyle w:val="BodyText"/>
                        <w:spacing w:before="58" w:line="249" w:lineRule="auto"/>
                        <w:ind w:left="96" w:right="198" w:firstLine="12"/>
                        <w:rPr>
                          <w:rFonts w:asciiTheme="minorHAnsi" w:hAnsiTheme="minorHAnsi" w:cstheme="minorHAnsi"/>
                        </w:rPr>
                      </w:pPr>
                      <w:r w:rsidRPr="00C95D74">
                        <w:rPr>
                          <w:rFonts w:asciiTheme="minorHAnsi" w:hAnsiTheme="minorHAnsi" w:cstheme="minorHAnsi"/>
                          <w:lang w:val="en-US"/>
                        </w:rPr>
                        <w:t>Practical assessment involving the planning, creation and evaluation of a digital graphic product for a specific client and audience.</w:t>
                      </w:r>
                      <w:r w:rsidRPr="00C95D74">
                        <w:rPr>
                          <w:rFonts w:asciiTheme="minorHAnsi" w:hAnsiTheme="minorHAnsi" w:cstheme="minorHAnsi"/>
                        </w:rPr>
                        <w:t> 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Pr="00963235" w:rsidR="00837408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58251" behindDoc="1" locked="0" layoutInCell="1" allowOverlap="1" wp14:anchorId="79F2DBFB" wp14:editId="54442A0F">
                <wp:simplePos x="0" y="0"/>
                <wp:positionH relativeFrom="page">
                  <wp:posOffset>5935345</wp:posOffset>
                </wp:positionH>
                <wp:positionV relativeFrom="page">
                  <wp:posOffset>7093225</wp:posOffset>
                </wp:positionV>
                <wp:extent cx="1494790" cy="2285365"/>
                <wp:effectExtent l="12700" t="12700" r="16510" b="13335"/>
                <wp:wrapTopAndBottom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94790" cy="22853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Pr="00963235" w:rsidR="00336CFD" w:rsidP="00C05C8C" w:rsidRDefault="00C05C8C" w14:paraId="49207624" w14:textId="77777777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9632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Assessment:</w:t>
                            </w:r>
                          </w:p>
                          <w:p w:rsidRPr="00963235" w:rsidR="00152894" w:rsidP="00C05C8C" w:rsidRDefault="00152894" w14:paraId="7D612767" w14:textId="77777777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Pr="00963235" w:rsidR="00152894" w:rsidP="00C95D74" w:rsidRDefault="00C95D74" w14:paraId="1331A2F1" w14:textId="348E8559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C95D74"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  <w:t>Practical programming assessment demonstrating students' ability to design, create, test and evaluate Python programs.</w:t>
                            </w:r>
                            <w:r w:rsidRPr="00C95D74">
                              <w:rPr>
                                <w:rFonts w:asciiTheme="minorHAnsi" w:hAnsiTheme="minorHAnsi" w:cstheme="minorHAnsi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style="position:absolute;left:0;text-align:left;margin-left:467.35pt;margin-top:558.5pt;width:117.7pt;height:179.95pt;z-index:-25165822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color="#006fc0" strokeweight="1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" w14:anchorId="79F2DBFB">
                <v:path arrowok="t"/>
                <v:textbox inset="0,0,0,0">
                  <w:txbxContent>
                    <w:p w:rsidRPr="00963235" w:rsidR="00336CFD" w:rsidP="00C05C8C" w:rsidRDefault="00C05C8C" w14:paraId="49207624" w14:textId="77777777">
                      <w:pPr>
                        <w:pStyle w:val="BodyText"/>
                        <w:spacing w:before="58" w:line="249" w:lineRule="auto"/>
                        <w:ind w:left="130" w:firstLin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9632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Assessment:</w:t>
                      </w:r>
                    </w:p>
                    <w:p w:rsidRPr="00963235" w:rsidR="00152894" w:rsidP="00C05C8C" w:rsidRDefault="00152894" w14:paraId="7D612767" w14:textId="77777777">
                      <w:pPr>
                        <w:pStyle w:val="BodyText"/>
                        <w:spacing w:before="58" w:line="249" w:lineRule="auto"/>
                        <w:ind w:left="130" w:firstLine="0"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:rsidRPr="00963235" w:rsidR="00152894" w:rsidP="00C95D74" w:rsidRDefault="00C95D74" w14:paraId="1331A2F1" w14:textId="348E8559">
                      <w:pPr>
                        <w:pStyle w:val="BodyText"/>
                        <w:spacing w:before="58" w:line="249" w:lineRule="auto"/>
                        <w:ind w:left="130" w:firstLine="0"/>
                        <w:rPr>
                          <w:rFonts w:asciiTheme="minorHAnsi" w:hAnsiTheme="minorHAnsi" w:cstheme="minorHAnsi"/>
                        </w:rPr>
                      </w:pPr>
                      <w:r w:rsidRPr="00C95D74">
                        <w:rPr>
                          <w:rFonts w:asciiTheme="minorHAnsi" w:hAnsiTheme="minorHAnsi" w:cstheme="minorHAnsi"/>
                          <w:lang w:val="en-US"/>
                        </w:rPr>
                        <w:t>Practical programming assessment demonstrating students' ability to design, create, test and evaluate Python programs.</w:t>
                      </w:r>
                      <w:r w:rsidRPr="00C95D74">
                        <w:rPr>
                          <w:rFonts w:asciiTheme="minorHAnsi" w:hAnsiTheme="minorHAnsi" w:cstheme="minorHAnsi"/>
                        </w:rPr>
                        <w:t> 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Pr="00963235" w:rsidR="00837408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161C17F1" wp14:editId="3B83BA48">
                <wp:simplePos x="0" y="0"/>
                <wp:positionH relativeFrom="page">
                  <wp:posOffset>86841</wp:posOffset>
                </wp:positionH>
                <wp:positionV relativeFrom="paragraph">
                  <wp:posOffset>6182841</wp:posOffset>
                </wp:positionV>
                <wp:extent cx="340360" cy="2281589"/>
                <wp:effectExtent l="12700" t="12700" r="15240" b="1714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2281589"/>
                        </a:xfrm>
                        <a:prstGeom prst="rect">
                          <a:avLst/>
                        </a:prstGeom>
                        <a:solidFill>
                          <a:srgbClr val="DFDFF0"/>
                        </a:solidFill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6CFD" w:rsidP="00336CFD" w:rsidRDefault="00336CFD" w14:paraId="4F1D0051" w14:textId="77777777">
                            <w:pPr>
                              <w:spacing w:before="81"/>
                              <w:ind w:left="362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 xml:space="preserve">            </w:t>
                            </w:r>
                            <w:r w:rsidR="002A4259"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 xml:space="preserve"> Sum</w:t>
                            </w:r>
                            <w:r w:rsidR="00547D0C"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>mer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style="position:absolute;left:0;text-align:left;margin-left:6.85pt;margin-top:486.85pt;width:26.8pt;height:179.65pt;z-index:25165824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dfdff0" strokecolor="#006fc0" strokeweight="1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" w14:anchorId="161C17F1">
                <v:path arrowok="t"/>
                <v:textbox style="layout-flow:vertical;mso-layout-flow-alt:bottom-to-top" inset="0,0,0,0">
                  <w:txbxContent>
                    <w:p w:rsidR="00336CFD" w:rsidP="00336CFD" w:rsidRDefault="00336CFD" w14:paraId="4F1D0051" w14:textId="77777777">
                      <w:pPr>
                        <w:spacing w:before="81"/>
                        <w:ind w:left="362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1F5F"/>
                          <w:w w:val="85"/>
                          <w:sz w:val="28"/>
                        </w:rPr>
                        <w:t xml:space="preserve">            </w:t>
                      </w:r>
                      <w:r w:rsidR="002A4259">
                        <w:rPr>
                          <w:b/>
                          <w:color w:val="001F5F"/>
                          <w:w w:val="85"/>
                          <w:sz w:val="28"/>
                        </w:rPr>
                        <w:t xml:space="preserve">    </w:t>
                      </w:r>
                      <w:r>
                        <w:rPr>
                          <w:b/>
                          <w:color w:val="001F5F"/>
                          <w:w w:val="85"/>
                          <w:sz w:val="28"/>
                        </w:rPr>
                        <w:t xml:space="preserve"> Sum</w:t>
                      </w:r>
                      <w:r w:rsidR="00547D0C">
                        <w:rPr>
                          <w:b/>
                          <w:color w:val="001F5F"/>
                          <w:w w:val="85"/>
                          <w:sz w:val="28"/>
                        </w:rPr>
                        <w:t>mer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63235" w:rsidR="0071274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52" behindDoc="1" locked="1" layoutInCell="1" allowOverlap="1" wp14:anchorId="37A31C2C" wp14:editId="7B6AE57E">
                <wp:simplePos x="0" y="0"/>
                <wp:positionH relativeFrom="character">
                  <wp:posOffset>-1258570</wp:posOffset>
                </wp:positionH>
                <wp:positionV relativeFrom="page">
                  <wp:posOffset>9498330</wp:posOffset>
                </wp:positionV>
                <wp:extent cx="7298055" cy="1074420"/>
                <wp:effectExtent l="0" t="0" r="17145" b="11430"/>
                <wp:wrapTight wrapText="bothSides">
                  <wp:wrapPolygon edited="0">
                    <wp:start x="0" y="0"/>
                    <wp:lineTo x="0" y="21447"/>
                    <wp:lineTo x="21594" y="21447"/>
                    <wp:lineTo x="21594" y="0"/>
                    <wp:lineTo x="0" y="0"/>
                  </wp:wrapPolygon>
                </wp:wrapTight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298055" cy="10744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Pr="00963235" w:rsidR="00712746" w:rsidP="002A4259" w:rsidRDefault="002A4259" w14:paraId="32C5459D" w14:textId="77777777">
                            <w:pPr>
                              <w:pStyle w:val="BodyText"/>
                              <w:spacing w:before="56" w:line="249" w:lineRule="auto"/>
                              <w:ind w:left="0" w:right="110" w:firstLine="0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BF274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63235" w:rsidR="00C05C8C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Useful resources for supporting your child at home:</w:t>
                            </w:r>
                          </w:p>
                          <w:p w:rsidRPr="00963235" w:rsidR="004E4E75" w:rsidP="00C95D74" w:rsidRDefault="00C95D74" w14:paraId="117016F7" w14:textId="1AC4E558">
                            <w:pPr>
                              <w:pStyle w:val="BodyText"/>
                              <w:spacing w:before="56" w:line="249" w:lineRule="auto"/>
                              <w:ind w:left="142" w:right="110" w:firstLine="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C95D74">
                              <w:rPr>
                                <w:lang w:val="en-US"/>
                              </w:rPr>
                              <w:t>Programming: Code Combat, Learn Python, BBC </w:t>
                            </w:r>
                            <w:proofErr w:type="spellStart"/>
                            <w:proofErr w:type="gramStart"/>
                            <w:r w:rsidRPr="00C95D74">
                              <w:rPr>
                                <w:lang w:val="en-US"/>
                              </w:rPr>
                              <w:t>Micro:bit</w:t>
                            </w:r>
                            <w:proofErr w:type="spellEnd"/>
                            <w:proofErr w:type="gramEnd"/>
                            <w:r w:rsidRPr="00C95D74">
                              <w:rPr>
                                <w:lang w:val="en-US"/>
                              </w:rPr>
                              <w:t> Projects and </w:t>
                            </w:r>
                            <w:proofErr w:type="spellStart"/>
                            <w:r w:rsidRPr="00C95D74">
                              <w:rPr>
                                <w:lang w:val="en-US"/>
                              </w:rPr>
                              <w:t>TuringLab</w:t>
                            </w:r>
                            <w:proofErr w:type="spellEnd"/>
                            <w:r w:rsidRPr="00C95D74">
                              <w:rPr>
                                <w:lang w:val="en-US"/>
                              </w:rPr>
                              <w:t>.</w:t>
                            </w:r>
                            <w:r w:rsidRPr="00C95D74">
                              <w:t> </w:t>
                            </w:r>
                            <w:r w:rsidRPr="00C95D74">
                              <w:br/>
                              <w:t> </w:t>
                            </w:r>
                            <w:r w:rsidRPr="00C95D74">
                              <w:br/>
                            </w:r>
                            <w:r w:rsidRPr="00C95D74">
                              <w:rPr>
                                <w:lang w:val="en-US"/>
                              </w:rPr>
                              <w:t>Digital Design and Photography: Snapseed, </w:t>
                            </w:r>
                            <w:proofErr w:type="spellStart"/>
                            <w:r w:rsidRPr="00C95D74">
                              <w:rPr>
                                <w:lang w:val="en-US"/>
                              </w:rPr>
                              <w:t>Photopea</w:t>
                            </w:r>
                            <w:proofErr w:type="spellEnd"/>
                            <w:r w:rsidRPr="00C95D74">
                              <w:rPr>
                                <w:lang w:val="en-US"/>
                              </w:rPr>
                              <w:t>, Sue Farrimond Tutorials and Adobe Express.</w:t>
                            </w:r>
                            <w:r w:rsidRPr="00C95D74">
                              <w:t>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style="position:absolute;margin-left:-99.1pt;margin-top:747.9pt;width:574.65pt;height:84.6pt;z-index:-25165822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spid="_x0000_s1032" filled="f" strokecolor="#006fc0" strokeweight="1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" w14:anchorId="37A31C2C">
                <v:path arrowok="t"/>
                <v:textbox inset="0,0,0,0">
                  <w:txbxContent>
                    <w:p w:rsidRPr="00963235" w:rsidR="00712746" w:rsidP="002A4259" w:rsidRDefault="002A4259" w14:paraId="32C5459D" w14:textId="77777777">
                      <w:pPr>
                        <w:pStyle w:val="BodyText"/>
                        <w:spacing w:before="56" w:line="249" w:lineRule="auto"/>
                        <w:ind w:left="0" w:right="110" w:firstLine="0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BF2749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963235" w:rsidR="00C05C8C">
                        <w:rPr>
                          <w:rFonts w:asciiTheme="minorHAnsi" w:hAnsiTheme="minorHAnsi" w:cstheme="minorHAnsi"/>
                          <w:b/>
                          <w:bCs/>
                        </w:rPr>
                        <w:t>Useful resources for supporting your child at home:</w:t>
                      </w:r>
                    </w:p>
                    <w:p w:rsidRPr="00963235" w:rsidR="004E4E75" w:rsidP="00C95D74" w:rsidRDefault="00C95D74" w14:paraId="117016F7" w14:textId="1AC4E558">
                      <w:pPr>
                        <w:pStyle w:val="BodyText"/>
                        <w:spacing w:before="56" w:line="249" w:lineRule="auto"/>
                        <w:ind w:left="142" w:right="110" w:firstLine="0"/>
                        <w:rPr>
                          <w:rFonts w:asciiTheme="minorHAnsi" w:hAnsiTheme="minorHAnsi" w:cstheme="minorHAnsi"/>
                        </w:rPr>
                      </w:pPr>
                      <w:r w:rsidRPr="00C95D74">
                        <w:rPr>
                          <w:lang w:val="en-US"/>
                        </w:rPr>
                        <w:t>Programming: Code Combat, Learn Python, BBC </w:t>
                      </w:r>
                      <w:proofErr w:type="spellStart"/>
                      <w:proofErr w:type="gramStart"/>
                      <w:r w:rsidRPr="00C95D74">
                        <w:rPr>
                          <w:lang w:val="en-US"/>
                        </w:rPr>
                        <w:t>Micro:bit</w:t>
                      </w:r>
                      <w:proofErr w:type="spellEnd"/>
                      <w:proofErr w:type="gramEnd"/>
                      <w:r w:rsidRPr="00C95D74">
                        <w:rPr>
                          <w:lang w:val="en-US"/>
                        </w:rPr>
                        <w:t> Projects and </w:t>
                      </w:r>
                      <w:proofErr w:type="spellStart"/>
                      <w:r w:rsidRPr="00C95D74">
                        <w:rPr>
                          <w:lang w:val="en-US"/>
                        </w:rPr>
                        <w:t>TuringLab</w:t>
                      </w:r>
                      <w:proofErr w:type="spellEnd"/>
                      <w:r w:rsidRPr="00C95D74">
                        <w:rPr>
                          <w:lang w:val="en-US"/>
                        </w:rPr>
                        <w:t>.</w:t>
                      </w:r>
                      <w:r w:rsidRPr="00C95D74">
                        <w:t> </w:t>
                      </w:r>
                      <w:r w:rsidRPr="00C95D74">
                        <w:br/>
                        <w:t> </w:t>
                      </w:r>
                      <w:r w:rsidRPr="00C95D74">
                        <w:br/>
                      </w:r>
                      <w:r w:rsidRPr="00C95D74">
                        <w:rPr>
                          <w:lang w:val="en-US"/>
                        </w:rPr>
                        <w:t>Digital Design and Photography: Snapseed, </w:t>
                      </w:r>
                      <w:proofErr w:type="spellStart"/>
                      <w:r w:rsidRPr="00C95D74">
                        <w:rPr>
                          <w:lang w:val="en-US"/>
                        </w:rPr>
                        <w:t>Photopea</w:t>
                      </w:r>
                      <w:proofErr w:type="spellEnd"/>
                      <w:r w:rsidRPr="00C95D74">
                        <w:rPr>
                          <w:lang w:val="en-US"/>
                        </w:rPr>
                        <w:t>, Sue Farrimond Tutorials and Adobe Express.</w:t>
                      </w:r>
                      <w:r w:rsidRPr="00C95D74">
                        <w:t> </w:t>
                      </w: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Pr="00963235" w:rsidR="00336CF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0CE2DE8" wp14:editId="7AE078D0">
                <wp:simplePos x="0" y="0"/>
                <wp:positionH relativeFrom="page">
                  <wp:posOffset>90170</wp:posOffset>
                </wp:positionH>
                <wp:positionV relativeFrom="page">
                  <wp:posOffset>1031600</wp:posOffset>
                </wp:positionV>
                <wp:extent cx="340360" cy="1027430"/>
                <wp:effectExtent l="12700" t="12700" r="15240" b="1397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1027430"/>
                        </a:xfrm>
                        <a:prstGeom prst="rect">
                          <a:avLst/>
                        </a:prstGeom>
                        <a:solidFill>
                          <a:srgbClr val="DFDFF0"/>
                        </a:solidFill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0DD4" w:rsidP="008B0DD4" w:rsidRDefault="008B0DD4" w14:paraId="376B30FD" w14:textId="77777777">
                            <w:pPr>
                              <w:spacing w:before="81"/>
                              <w:ind w:left="157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>O</w:t>
                            </w:r>
                            <w:r w:rsidR="00547D0C"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>verview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style="position:absolute;left:0;text-align:left;margin-left:7.1pt;margin-top:81.25pt;width:26.8pt;height:80.9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3" fillcolor="#dfdff0" strokecolor="#006fc0" strokeweight="1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" w14:anchorId="50CE2DE8">
                <v:path arrowok="t"/>
                <v:textbox style="layout-flow:vertical;mso-layout-flow-alt:bottom-to-top" inset="0,0,0,0">
                  <w:txbxContent>
                    <w:p w:rsidR="008B0DD4" w:rsidP="008B0DD4" w:rsidRDefault="008B0DD4" w14:paraId="376B30FD" w14:textId="77777777">
                      <w:pPr>
                        <w:spacing w:before="81"/>
                        <w:ind w:left="157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1F5F"/>
                          <w:w w:val="90"/>
                          <w:sz w:val="28"/>
                        </w:rPr>
                        <w:t>O</w:t>
                      </w:r>
                      <w:r w:rsidR="00547D0C">
                        <w:rPr>
                          <w:b/>
                          <w:color w:val="001F5F"/>
                          <w:w w:val="90"/>
                          <w:sz w:val="28"/>
                        </w:rPr>
                        <w:t>verview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63235" w:rsidR="00336CF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50" behindDoc="1" locked="1" layoutInCell="1" allowOverlap="1" wp14:anchorId="56C9EDF6" wp14:editId="3283E55A">
                <wp:simplePos x="0" y="0"/>
                <wp:positionH relativeFrom="character">
                  <wp:posOffset>-815975</wp:posOffset>
                </wp:positionH>
                <wp:positionV relativeFrom="page">
                  <wp:posOffset>7099300</wp:posOffset>
                </wp:positionV>
                <wp:extent cx="5300345" cy="2330450"/>
                <wp:effectExtent l="0" t="0" r="14605" b="12700"/>
                <wp:wrapTight wrapText="bothSides">
                  <wp:wrapPolygon edited="0">
                    <wp:start x="0" y="0"/>
                    <wp:lineTo x="0" y="21541"/>
                    <wp:lineTo x="21582" y="21541"/>
                    <wp:lineTo x="21582" y="0"/>
                    <wp:lineTo x="0" y="0"/>
                  </wp:wrapPolygon>
                </wp:wrapTight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00345" cy="23304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95D74" w:rsidP="00C95D74" w:rsidRDefault="00C95D74" w14:paraId="5AAFEFE6" w14:textId="2A9337A7">
                            <w:pPr>
                              <w:pStyle w:val="Heading2"/>
                              <w:shd w:val="clear" w:color="auto" w:fill="FFFFFF"/>
                              <w:spacing w:line="420" w:lineRule="atLeast"/>
                              <w:jc w:val="center"/>
                              <w:rPr>
                                <w:rFonts w:ascii="Aptos" w:hAnsi="Aptos" w:cstheme="minorHAnsi"/>
                                <w:sz w:val="22"/>
                                <w:szCs w:val="22"/>
                              </w:rPr>
                            </w:pPr>
                            <w:r w:rsidRPr="00C95D74">
                              <w:rPr>
                                <w:rFonts w:ascii="Aptos" w:hAnsi="Aptos" w:cstheme="minorHAnsi"/>
                                <w:sz w:val="22"/>
                                <w:szCs w:val="22"/>
                                <w:lang w:val="en-US"/>
                              </w:rPr>
                              <w:t>Computer Science</w:t>
                            </w:r>
                          </w:p>
                          <w:p w:rsidRPr="00C95D74" w:rsidR="00C95D74" w:rsidP="00C95D74" w:rsidRDefault="00C95D74" w14:paraId="7AF9473A" w14:textId="37448505">
                            <w:pPr>
                              <w:pStyle w:val="Heading2"/>
                              <w:shd w:val="clear" w:color="auto" w:fill="FFFFFF"/>
                              <w:spacing w:line="420" w:lineRule="atLeast"/>
                              <w:rPr>
                                <w:rFonts w:ascii="Aptos" w:hAnsi="Aptos" w:cstheme="minorHAnsi"/>
                                <w:b w:val="0"/>
                                <w:bCs w:val="0"/>
                                <w:sz w:val="18"/>
                                <w:szCs w:val="18"/>
                              </w:rPr>
                            </w:pPr>
                            <w:r w:rsidRPr="00C95D74">
                              <w:rPr>
                                <w:rFonts w:ascii="Aptos" w:hAnsi="Aptos" w:cstheme="minorHAnsi"/>
                                <w:b w:val="0"/>
                                <w:bCs w:val="0"/>
                                <w:sz w:val="18"/>
                                <w:szCs w:val="18"/>
                                <w:lang w:val="en-US"/>
                              </w:rPr>
                              <w:t>Computational Thinking and Advanced Python Programming</w:t>
                            </w:r>
                            <w:r w:rsidRPr="00C95D74">
                              <w:rPr>
                                <w:rFonts w:ascii="Aptos" w:hAnsi="Aptos" w:cstheme="minorHAnsi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 </w:t>
                            </w:r>
                            <w:r w:rsidRPr="00C95D74">
                              <w:rPr>
                                <w:rFonts w:ascii="Aptos" w:hAnsi="Aptos" w:cstheme="minorHAnsi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br/>
                            </w:r>
                            <w:r w:rsidRPr="00C95D74">
                              <w:rPr>
                                <w:rFonts w:ascii="Aptos" w:hAnsi="Aptos" w:cstheme="minorHAnsi"/>
                                <w:b w:val="0"/>
                                <w:bCs w:val="0"/>
                                <w:sz w:val="18"/>
                                <w:szCs w:val="18"/>
                                <w:lang w:val="en-US"/>
                              </w:rPr>
                              <w:t>Students continue to develop their understanding of Computer Science through increasingly complex programming tasks using Python.</w:t>
                            </w:r>
                            <w:r w:rsidRPr="00C95D74">
                              <w:rPr>
                                <w:rFonts w:ascii="Aptos" w:hAnsi="Aptos" w:cstheme="minorHAnsi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 </w:t>
                            </w:r>
                            <w:r w:rsidRPr="00C95D74">
                              <w:rPr>
                                <w:rFonts w:ascii="Aptos" w:hAnsi="Aptos" w:cstheme="minorHAnsi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br/>
                            </w:r>
                            <w:r w:rsidRPr="00C95D74">
                              <w:rPr>
                                <w:rFonts w:ascii="Aptos" w:hAnsi="Aptos" w:cstheme="minorHAnsi"/>
                                <w:b w:val="0"/>
                                <w:bCs w:val="0"/>
                                <w:sz w:val="18"/>
                                <w:szCs w:val="18"/>
                                <w:lang w:val="en-US"/>
                              </w:rPr>
                              <w:t>Students learn about: Binary, Boolean logic, algorithms, decomposition, problem solving, inputs, outputs, testing, debugging, error handling, variables, selection and developing increasingly complex Python programs.</w:t>
                            </w:r>
                            <w:r w:rsidRPr="00C95D74">
                              <w:rPr>
                                <w:rFonts w:ascii="Aptos" w:hAnsi="Aptos" w:cstheme="minorHAnsi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5D74">
                              <w:rPr>
                                <w:rFonts w:ascii="Aptos" w:hAnsi="Aptos" w:cstheme="minorHAnsi"/>
                                <w:b w:val="0"/>
                                <w:bCs w:val="0"/>
                                <w:sz w:val="18"/>
                                <w:szCs w:val="18"/>
                                <w:lang w:val="en-US"/>
                              </w:rPr>
                              <w:t>Students apply computational thinking skills to solve a range of real-world problems, developing confidence in writing, testing and refining their own code independently.</w:t>
                            </w:r>
                          </w:p>
                          <w:p w:rsidR="001F0798" w:rsidP="001F0798" w:rsidRDefault="001F0798" w14:paraId="2B6D3DAC" w14:textId="77777777">
                            <w:pPr>
                              <w:pStyle w:val="Heading2"/>
                              <w:shd w:val="clear" w:color="auto" w:fill="FFFFFF"/>
                              <w:spacing w:before="0" w:beforeAutospacing="0" w:after="0" w:afterAutospacing="0" w:line="420" w:lineRule="atLeast"/>
                              <w:rPr>
                                <w:rFonts w:ascii="Roboto" w:hAnsi="Roboto"/>
                                <w:color w:val="71777D"/>
                                <w:sz w:val="30"/>
                                <w:szCs w:val="30"/>
                              </w:rPr>
                            </w:pPr>
                          </w:p>
                          <w:p w:rsidRPr="00DB2B3D" w:rsidR="001F0798" w:rsidP="00DB2B3D" w:rsidRDefault="001F0798" w14:paraId="18E3BA91" w14:textId="77777777">
                            <w:pPr>
                              <w:pStyle w:val="BodyText"/>
                              <w:spacing w:before="56" w:line="249" w:lineRule="auto"/>
                              <w:ind w:left="0" w:right="110" w:firstLine="0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:rsidR="005027FA" w:rsidP="005027FA" w:rsidRDefault="005027FA" w14:paraId="7379004C" w14:textId="77777777">
                            <w:pPr>
                              <w:pStyle w:val="BodyText"/>
                              <w:spacing w:before="56" w:line="249" w:lineRule="auto"/>
                              <w:ind w:left="0" w:right="110" w:firstLin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style="position:absolute;margin-left:-64.25pt;margin-top:559pt;width:417.35pt;height:183.5pt;z-index:-25165823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spid="_x0000_s1034" filled="f" strokecolor="#006fc0" strokeweight="1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" w14:anchorId="56C9EDF6">
                <v:path arrowok="t"/>
                <v:textbox inset="0,0,0,0">
                  <w:txbxContent>
                    <w:p w:rsidR="00C95D74" w:rsidP="00C95D74" w:rsidRDefault="00C95D74" w14:paraId="5AAFEFE6" w14:textId="2A9337A7">
                      <w:pPr>
                        <w:pStyle w:val="Heading2"/>
                        <w:shd w:val="clear" w:color="auto" w:fill="FFFFFF"/>
                        <w:spacing w:line="420" w:lineRule="atLeast"/>
                        <w:jc w:val="center"/>
                        <w:rPr>
                          <w:rFonts w:ascii="Aptos" w:hAnsi="Aptos" w:cstheme="minorHAnsi"/>
                          <w:sz w:val="22"/>
                          <w:szCs w:val="22"/>
                        </w:rPr>
                      </w:pPr>
                      <w:r w:rsidRPr="00C95D74">
                        <w:rPr>
                          <w:rFonts w:ascii="Aptos" w:hAnsi="Aptos" w:cstheme="minorHAnsi"/>
                          <w:sz w:val="22"/>
                          <w:szCs w:val="22"/>
                          <w:lang w:val="en-US"/>
                        </w:rPr>
                        <w:t>Computer Science</w:t>
                      </w:r>
                    </w:p>
                    <w:p w:rsidRPr="00C95D74" w:rsidR="00C95D74" w:rsidP="00C95D74" w:rsidRDefault="00C95D74" w14:paraId="7AF9473A" w14:textId="37448505">
                      <w:pPr>
                        <w:pStyle w:val="Heading2"/>
                        <w:shd w:val="clear" w:color="auto" w:fill="FFFFFF"/>
                        <w:spacing w:line="420" w:lineRule="atLeast"/>
                        <w:rPr>
                          <w:rFonts w:ascii="Aptos" w:hAnsi="Aptos" w:cstheme="minorHAnsi"/>
                          <w:b w:val="0"/>
                          <w:bCs w:val="0"/>
                          <w:sz w:val="18"/>
                          <w:szCs w:val="18"/>
                        </w:rPr>
                      </w:pPr>
                      <w:r w:rsidRPr="00C95D74">
                        <w:rPr>
                          <w:rFonts w:ascii="Aptos" w:hAnsi="Aptos" w:cstheme="minorHAnsi"/>
                          <w:b w:val="0"/>
                          <w:bCs w:val="0"/>
                          <w:sz w:val="18"/>
                          <w:szCs w:val="18"/>
                          <w:lang w:val="en-US"/>
                        </w:rPr>
                        <w:t>Computational Thinking and Advanced Python Programming</w:t>
                      </w:r>
                      <w:r w:rsidRPr="00C95D74">
                        <w:rPr>
                          <w:rFonts w:ascii="Aptos" w:hAnsi="Aptos" w:cstheme="minorHAnsi"/>
                          <w:b w:val="0"/>
                          <w:bCs w:val="0"/>
                          <w:sz w:val="18"/>
                          <w:szCs w:val="18"/>
                        </w:rPr>
                        <w:t> </w:t>
                      </w:r>
                      <w:r w:rsidRPr="00C95D74">
                        <w:rPr>
                          <w:rFonts w:ascii="Aptos" w:hAnsi="Aptos" w:cstheme="minorHAnsi"/>
                          <w:b w:val="0"/>
                          <w:bCs w:val="0"/>
                          <w:sz w:val="18"/>
                          <w:szCs w:val="18"/>
                        </w:rPr>
                        <w:br/>
                      </w:r>
                      <w:r w:rsidRPr="00C95D74">
                        <w:rPr>
                          <w:rFonts w:ascii="Aptos" w:hAnsi="Aptos" w:cstheme="minorHAnsi"/>
                          <w:b w:val="0"/>
                          <w:bCs w:val="0"/>
                          <w:sz w:val="18"/>
                          <w:szCs w:val="18"/>
                          <w:lang w:val="en-US"/>
                        </w:rPr>
                        <w:t>Students continue to develop their understanding of Computer Science through increasingly complex programming tasks using Python.</w:t>
                      </w:r>
                      <w:r w:rsidRPr="00C95D74">
                        <w:rPr>
                          <w:rFonts w:ascii="Aptos" w:hAnsi="Aptos" w:cstheme="minorHAnsi"/>
                          <w:b w:val="0"/>
                          <w:bCs w:val="0"/>
                          <w:sz w:val="18"/>
                          <w:szCs w:val="18"/>
                        </w:rPr>
                        <w:t> </w:t>
                      </w:r>
                      <w:r w:rsidRPr="00C95D74">
                        <w:rPr>
                          <w:rFonts w:ascii="Aptos" w:hAnsi="Aptos" w:cstheme="minorHAnsi"/>
                          <w:b w:val="0"/>
                          <w:bCs w:val="0"/>
                          <w:sz w:val="28"/>
                          <w:szCs w:val="28"/>
                        </w:rPr>
                        <w:br/>
                      </w:r>
                      <w:r w:rsidRPr="00C95D74">
                        <w:rPr>
                          <w:rFonts w:ascii="Aptos" w:hAnsi="Aptos" w:cstheme="minorHAnsi"/>
                          <w:b w:val="0"/>
                          <w:bCs w:val="0"/>
                          <w:sz w:val="18"/>
                          <w:szCs w:val="18"/>
                          <w:lang w:val="en-US"/>
                        </w:rPr>
                        <w:t>Students learn about: Binary, Boolean logic, algorithms, decomposition, problem solving, inputs, outputs, testing, debugging, error handling, variables, selection and developing increasingly complex Python programs.</w:t>
                      </w:r>
                      <w:r w:rsidRPr="00C95D74">
                        <w:rPr>
                          <w:rFonts w:ascii="Aptos" w:hAnsi="Aptos" w:cstheme="minorHAnsi"/>
                          <w:b w:val="0"/>
                          <w:bCs w:val="0"/>
                          <w:sz w:val="18"/>
                          <w:szCs w:val="18"/>
                        </w:rPr>
                        <w:t xml:space="preserve"> </w:t>
                      </w:r>
                      <w:r w:rsidRPr="00C95D74">
                        <w:rPr>
                          <w:rFonts w:ascii="Aptos" w:hAnsi="Aptos" w:cstheme="minorHAnsi"/>
                          <w:b w:val="0"/>
                          <w:bCs w:val="0"/>
                          <w:sz w:val="18"/>
                          <w:szCs w:val="18"/>
                          <w:lang w:val="en-US"/>
                        </w:rPr>
                        <w:t>Students apply computational thinking skills to solve a range of real-world problems, developing confidence in writing, testing and refining their own code independently.</w:t>
                      </w:r>
                    </w:p>
                    <w:p w:rsidR="001F0798" w:rsidP="001F0798" w:rsidRDefault="001F0798" w14:paraId="2B6D3DAC" w14:textId="77777777">
                      <w:pPr>
                        <w:pStyle w:val="Heading2"/>
                        <w:shd w:val="clear" w:color="auto" w:fill="FFFFFF"/>
                        <w:spacing w:before="0" w:beforeAutospacing="0" w:after="0" w:afterAutospacing="0" w:line="420" w:lineRule="atLeast"/>
                        <w:rPr>
                          <w:rFonts w:ascii="Roboto" w:hAnsi="Roboto"/>
                          <w:color w:val="71777D"/>
                          <w:sz w:val="30"/>
                          <w:szCs w:val="30"/>
                        </w:rPr>
                      </w:pPr>
                    </w:p>
                    <w:p w:rsidRPr="00DB2B3D" w:rsidR="001F0798" w:rsidP="00DB2B3D" w:rsidRDefault="001F0798" w14:paraId="18E3BA91" w14:textId="77777777">
                      <w:pPr>
                        <w:pStyle w:val="BodyText"/>
                        <w:spacing w:before="56" w:line="249" w:lineRule="auto"/>
                        <w:ind w:left="0" w:right="110" w:firstLine="0"/>
                        <w:rPr>
                          <w:sz w:val="36"/>
                          <w:szCs w:val="36"/>
                        </w:rPr>
                      </w:pPr>
                    </w:p>
                    <w:p w:rsidR="005027FA" w:rsidP="005027FA" w:rsidRDefault="005027FA" w14:paraId="7379004C" w14:textId="77777777">
                      <w:pPr>
                        <w:pStyle w:val="BodyText"/>
                        <w:spacing w:before="56" w:line="249" w:lineRule="auto"/>
                        <w:ind w:left="0" w:right="110" w:firstLine="0"/>
                      </w:pP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Pr="00963235" w:rsidR="00336CF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6" behindDoc="1" locked="1" layoutInCell="1" allowOverlap="1" wp14:anchorId="031DCD85" wp14:editId="661F91B1">
                <wp:simplePos x="0" y="0"/>
                <wp:positionH relativeFrom="character">
                  <wp:posOffset>-866140</wp:posOffset>
                </wp:positionH>
                <wp:positionV relativeFrom="margin">
                  <wp:posOffset>3683635</wp:posOffset>
                </wp:positionV>
                <wp:extent cx="5300345" cy="2376170"/>
                <wp:effectExtent l="0" t="0" r="14605" b="24130"/>
                <wp:wrapTight wrapText="bothSides">
                  <wp:wrapPolygon edited="0">
                    <wp:start x="0" y="0"/>
                    <wp:lineTo x="0" y="21646"/>
                    <wp:lineTo x="21582" y="21646"/>
                    <wp:lineTo x="21582" y="0"/>
                    <wp:lineTo x="0" y="0"/>
                  </wp:wrapPolygon>
                </wp:wrapTight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00345" cy="23761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Pr="00C95D74" w:rsidR="00C95D74" w:rsidP="00C95D74" w:rsidRDefault="00C95D74" w14:paraId="6B7CF7E4" w14:textId="2237FED7">
                            <w:pPr>
                              <w:jc w:val="center"/>
                              <w:rPr>
                                <w:rFonts w:ascii="Aptos" w:hAnsi="Aptos" w:cstheme="minorHAnsi"/>
                              </w:rPr>
                            </w:pPr>
                            <w:r w:rsidRPr="00C95D74">
                              <w:rPr>
                                <w:rFonts w:ascii="Aptos" w:hAnsi="Aptos" w:cstheme="minorHAnsi"/>
                                <w:b/>
                                <w:bCs/>
                                <w:lang w:val="en-US"/>
                              </w:rPr>
                              <w:t>Information Technology</w:t>
                            </w:r>
                            <w:r w:rsidRPr="00C95D74">
                              <w:rPr>
                                <w:rFonts w:ascii="Aptos" w:hAnsi="Aptos" w:cstheme="minorHAnsi"/>
                                <w:b/>
                                <w:bCs/>
                              </w:rPr>
                              <w:t> </w:t>
                            </w:r>
                          </w:p>
                          <w:p w:rsidRPr="00C95D74" w:rsidR="00C95D74" w:rsidP="00C95D74" w:rsidRDefault="00C95D74" w14:paraId="343EDB05" w14:textId="77777777">
                            <w:pPr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</w:pPr>
                            <w:r w:rsidRPr="00C95D74">
                              <w:rPr>
                                <w:rFonts w:ascii="Aptos" w:hAnsi="Aptos" w:cstheme="minorHAnsi"/>
                                <w:sz w:val="20"/>
                                <w:szCs w:val="20"/>
                                <w:lang w:val="en-US"/>
                              </w:rPr>
                              <w:t>Photography, Bitmap Editing and Digital Graphics</w:t>
                            </w:r>
                            <w:r w:rsidRPr="00C95D74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t> </w:t>
                            </w:r>
                            <w:r w:rsidRPr="00C95D74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br/>
                              <w:t> </w:t>
                            </w:r>
                            <w:r w:rsidRPr="00C95D74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br/>
                            </w:r>
                            <w:r w:rsidRPr="00C95D74">
                              <w:rPr>
                                <w:rFonts w:ascii="Aptos" w:hAnsi="Aptos" w:cstheme="minorHAnsi"/>
                                <w:sz w:val="20"/>
                                <w:szCs w:val="20"/>
                                <w:lang w:val="en-US"/>
                              </w:rPr>
                              <w:t>Students build upon the graphic design knowledge developed in Year 8 by creating digital graphics using photography and bitmap editing techniques.</w:t>
                            </w:r>
                            <w:r w:rsidRPr="00C95D74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t> </w:t>
                            </w:r>
                            <w:r w:rsidRPr="00C95D74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br/>
                              <w:t> </w:t>
                            </w:r>
                            <w:r w:rsidRPr="00C95D74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br/>
                            </w:r>
                            <w:r w:rsidRPr="00C95D74">
                              <w:rPr>
                                <w:rFonts w:ascii="Aptos" w:hAnsi="Aptos" w:cstheme="minorHAnsi"/>
                                <w:sz w:val="20"/>
                                <w:szCs w:val="20"/>
                                <w:lang w:val="en-US"/>
                              </w:rPr>
                              <w:t>Students learn about: Client briefs, target audiences, photography principles, image composition, visual elements, research techniques, mood boards, mind maps, </w:t>
                            </w:r>
                            <w:proofErr w:type="spellStart"/>
                            <w:r w:rsidRPr="00C95D74">
                              <w:rPr>
                                <w:rFonts w:ascii="Aptos" w:hAnsi="Aptos" w:cstheme="minorHAnsi"/>
                                <w:sz w:val="20"/>
                                <w:szCs w:val="20"/>
                                <w:lang w:val="en-US"/>
                              </w:rPr>
                              <w:t>visualisation</w:t>
                            </w:r>
                            <w:proofErr w:type="spellEnd"/>
                            <w:r w:rsidRPr="00C95D74">
                              <w:rPr>
                                <w:rFonts w:ascii="Aptos" w:hAnsi="Aptos" w:cstheme="minorHAnsi"/>
                                <w:sz w:val="20"/>
                                <w:szCs w:val="20"/>
                                <w:lang w:val="en-US"/>
                              </w:rPr>
                              <w:t> diagrams, annotation, bitmap image editing, exporting digital products, file formats and evaluation techniques.</w:t>
                            </w:r>
                            <w:r w:rsidRPr="00C95D74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t> </w:t>
                            </w:r>
                            <w:r w:rsidRPr="00C95D74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br/>
                              <w:t> </w:t>
                            </w:r>
                            <w:r w:rsidRPr="00C95D74">
                              <w:rPr>
                                <w:rFonts w:ascii="Aptos" w:hAnsi="Aptos" w:cstheme="minorHAnsi"/>
                                <w:sz w:val="20"/>
                                <w:szCs w:val="20"/>
                              </w:rPr>
                              <w:br/>
                            </w:r>
                            <w:r w:rsidRPr="00C95D74">
                              <w:rPr>
                                <w:rFonts w:ascii="Aptos" w:hAnsi="Aptos" w:cstheme="minorHAnsi"/>
                                <w:sz w:val="20"/>
                                <w:szCs w:val="20"/>
                                <w:lang w:val="en-US"/>
                              </w:rPr>
                              <w:t>Students use photography and image-editing software to create professional digital graphics while considering audience needs, purpose and effective visual communication. These skills provide a strong foundation for further study in Creative </w:t>
                            </w:r>
                            <w:proofErr w:type="spellStart"/>
                            <w:r w:rsidRPr="00C95D74">
                              <w:rPr>
                                <w:rFonts w:ascii="Aptos" w:hAnsi="Aptos" w:cstheme="minorHAnsi"/>
                                <w:sz w:val="20"/>
                                <w:szCs w:val="20"/>
                                <w:lang w:val="en-US"/>
                              </w:rPr>
                              <w:t>iMedia</w:t>
                            </w:r>
                            <w:proofErr w:type="spellEnd"/>
                            <w:r w:rsidRPr="00C95D74">
                              <w:rPr>
                                <w:rFonts w:ascii="Aptos" w:hAnsi="Aptos" w:cstheme="minorHAnsi"/>
                                <w:sz w:val="20"/>
                                <w:szCs w:val="20"/>
                                <w:lang w:val="en-US"/>
                              </w:rPr>
                              <w:t> and other creative digital qualifications.</w:t>
                            </w:r>
                          </w:p>
                          <w:p w:rsidRPr="00963235" w:rsidR="00336CFD" w:rsidP="0031548D" w:rsidRDefault="00336CFD" w14:paraId="32CC42ED" w14:textId="77777777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-68.2pt;margin-top:290.05pt;width:417.35pt;height:187.1pt;z-index:-25165823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margin;mso-width-percent:0;mso-height-percent:0;mso-width-relative:page;mso-height-relative:page;v-text-anchor:top" o:spid="_x0000_s1035" filled="f" strokecolor="#006fc0" strokeweight="1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" w14:anchorId="031DCD85">
                <v:path arrowok="t"/>
                <v:textbox inset="0,0,0,0">
                  <w:txbxContent>
                    <w:p w:rsidRPr="00C95D74" w:rsidR="00C95D74" w:rsidP="00C95D74" w:rsidRDefault="00C95D74" w14:paraId="6B7CF7E4" w14:textId="2237FED7">
                      <w:pPr>
                        <w:jc w:val="center"/>
                        <w:rPr>
                          <w:rFonts w:ascii="Aptos" w:hAnsi="Aptos" w:cstheme="minorHAnsi"/>
                        </w:rPr>
                      </w:pPr>
                      <w:r w:rsidRPr="00C95D74">
                        <w:rPr>
                          <w:rFonts w:ascii="Aptos" w:hAnsi="Aptos" w:cstheme="minorHAnsi"/>
                          <w:b/>
                          <w:bCs/>
                          <w:lang w:val="en-US"/>
                        </w:rPr>
                        <w:t>Information Technology</w:t>
                      </w:r>
                      <w:r w:rsidRPr="00C95D74">
                        <w:rPr>
                          <w:rFonts w:ascii="Aptos" w:hAnsi="Aptos" w:cstheme="minorHAnsi"/>
                          <w:b/>
                          <w:bCs/>
                        </w:rPr>
                        <w:t> </w:t>
                      </w:r>
                    </w:p>
                    <w:p w:rsidRPr="00C95D74" w:rsidR="00C95D74" w:rsidP="00C95D74" w:rsidRDefault="00C95D74" w14:paraId="343EDB05" w14:textId="77777777">
                      <w:pPr>
                        <w:rPr>
                          <w:rFonts w:ascii="Aptos" w:hAnsi="Aptos" w:cstheme="minorHAnsi"/>
                          <w:sz w:val="20"/>
                          <w:szCs w:val="20"/>
                        </w:rPr>
                      </w:pPr>
                      <w:r w:rsidRPr="00C95D74">
                        <w:rPr>
                          <w:rFonts w:ascii="Aptos" w:hAnsi="Aptos" w:cstheme="minorHAnsi"/>
                          <w:sz w:val="20"/>
                          <w:szCs w:val="20"/>
                          <w:lang w:val="en-US"/>
                        </w:rPr>
                        <w:t>Photography, Bitmap Editing and Digital Graphics</w:t>
                      </w:r>
                      <w:r w:rsidRPr="00C95D74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t> </w:t>
                      </w:r>
                      <w:r w:rsidRPr="00C95D74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br/>
                        <w:t> </w:t>
                      </w:r>
                      <w:r w:rsidRPr="00C95D74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br/>
                      </w:r>
                      <w:r w:rsidRPr="00C95D74">
                        <w:rPr>
                          <w:rFonts w:ascii="Aptos" w:hAnsi="Aptos" w:cstheme="minorHAnsi"/>
                          <w:sz w:val="20"/>
                          <w:szCs w:val="20"/>
                          <w:lang w:val="en-US"/>
                        </w:rPr>
                        <w:t>Students build upon the graphic design knowledge developed in Year 8 by creating digital graphics using photography and bitmap editing techniques.</w:t>
                      </w:r>
                      <w:r w:rsidRPr="00C95D74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t> </w:t>
                      </w:r>
                      <w:r w:rsidRPr="00C95D74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br/>
                        <w:t> </w:t>
                      </w:r>
                      <w:r w:rsidRPr="00C95D74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br/>
                      </w:r>
                      <w:r w:rsidRPr="00C95D74">
                        <w:rPr>
                          <w:rFonts w:ascii="Aptos" w:hAnsi="Aptos" w:cstheme="minorHAnsi"/>
                          <w:sz w:val="20"/>
                          <w:szCs w:val="20"/>
                          <w:lang w:val="en-US"/>
                        </w:rPr>
                        <w:t>Students learn about: Client briefs, target audiences, photography principles, image composition, visual elements, research techniques, mood boards, mind maps, </w:t>
                      </w:r>
                      <w:proofErr w:type="spellStart"/>
                      <w:r w:rsidRPr="00C95D74">
                        <w:rPr>
                          <w:rFonts w:ascii="Aptos" w:hAnsi="Aptos" w:cstheme="minorHAnsi"/>
                          <w:sz w:val="20"/>
                          <w:szCs w:val="20"/>
                          <w:lang w:val="en-US"/>
                        </w:rPr>
                        <w:t>visualisation</w:t>
                      </w:r>
                      <w:proofErr w:type="spellEnd"/>
                      <w:r w:rsidRPr="00C95D74">
                        <w:rPr>
                          <w:rFonts w:ascii="Aptos" w:hAnsi="Aptos" w:cstheme="minorHAnsi"/>
                          <w:sz w:val="20"/>
                          <w:szCs w:val="20"/>
                          <w:lang w:val="en-US"/>
                        </w:rPr>
                        <w:t> diagrams, annotation, bitmap image editing, exporting digital products, file formats and evaluation techniques.</w:t>
                      </w:r>
                      <w:r w:rsidRPr="00C95D74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t> </w:t>
                      </w:r>
                      <w:r w:rsidRPr="00C95D74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br/>
                        <w:t> </w:t>
                      </w:r>
                      <w:r w:rsidRPr="00C95D74">
                        <w:rPr>
                          <w:rFonts w:ascii="Aptos" w:hAnsi="Aptos" w:cstheme="minorHAnsi"/>
                          <w:sz w:val="20"/>
                          <w:szCs w:val="20"/>
                        </w:rPr>
                        <w:br/>
                      </w:r>
                      <w:r w:rsidRPr="00C95D74">
                        <w:rPr>
                          <w:rFonts w:ascii="Aptos" w:hAnsi="Aptos" w:cstheme="minorHAnsi"/>
                          <w:sz w:val="20"/>
                          <w:szCs w:val="20"/>
                          <w:lang w:val="en-US"/>
                        </w:rPr>
                        <w:t>Students use photography and image-editing software to create professional digital graphics while considering audience needs, purpose and effective visual communication. These skills provide a strong foundation for further study in Creative </w:t>
                      </w:r>
                      <w:proofErr w:type="spellStart"/>
                      <w:r w:rsidRPr="00C95D74">
                        <w:rPr>
                          <w:rFonts w:ascii="Aptos" w:hAnsi="Aptos" w:cstheme="minorHAnsi"/>
                          <w:sz w:val="20"/>
                          <w:szCs w:val="20"/>
                          <w:lang w:val="en-US"/>
                        </w:rPr>
                        <w:t>iMedia</w:t>
                      </w:r>
                      <w:proofErr w:type="spellEnd"/>
                      <w:r w:rsidRPr="00C95D74">
                        <w:rPr>
                          <w:rFonts w:ascii="Aptos" w:hAnsi="Aptos" w:cstheme="minorHAnsi"/>
                          <w:sz w:val="20"/>
                          <w:szCs w:val="20"/>
                          <w:lang w:val="en-US"/>
                        </w:rPr>
                        <w:t> and other creative digital qualifications.</w:t>
                      </w:r>
                    </w:p>
                    <w:p w:rsidRPr="00963235" w:rsidR="00336CFD" w:rsidP="0031548D" w:rsidRDefault="00336CFD" w14:paraId="32CC42ED" w14:textId="77777777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  <w10:wrap type="tight" anchory="margin"/>
                <w10:anchorlock/>
              </v:shape>
            </w:pict>
          </mc:Fallback>
        </mc:AlternateContent>
      </w:r>
      <w:r w:rsidRPr="00963235" w:rsidR="008B0DD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4" behindDoc="1" locked="1" layoutInCell="1" allowOverlap="1" wp14:anchorId="6127BC01" wp14:editId="4A5D99B3">
                <wp:simplePos x="0" y="0"/>
                <wp:positionH relativeFrom="character">
                  <wp:posOffset>-841375</wp:posOffset>
                </wp:positionH>
                <wp:positionV relativeFrom="page">
                  <wp:posOffset>992505</wp:posOffset>
                </wp:positionV>
                <wp:extent cx="6881495" cy="1044575"/>
                <wp:effectExtent l="12700" t="12700" r="14605" b="9525"/>
                <wp:wrapTight wrapText="bothSides">
                  <wp:wrapPolygon edited="0">
                    <wp:start x="-40" y="-263"/>
                    <wp:lineTo x="-40" y="21534"/>
                    <wp:lineTo x="21606" y="21534"/>
                    <wp:lineTo x="21606" y="-263"/>
                    <wp:lineTo x="-40" y="-263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881495" cy="10445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Pr="00C95D74" w:rsidR="00C95D74" w:rsidP="00C95D74" w:rsidRDefault="00C95D74" w14:paraId="1797208C" w14:textId="41D94737">
                            <w:pPr>
                              <w:pStyle w:val="BodyText"/>
                              <w:spacing w:before="56" w:line="249" w:lineRule="auto"/>
                              <w:ind w:left="0" w:right="110" w:firstLine="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C95D7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  <w:t>In Year 9, students consolidate and extend the knowledge and skills developed throughout Key Stage 3 across Digital Literacy, Information Technology and Computer Science. Students apply their understanding to increasingly complex and independent projects, preparing them for Key Stage 4 study and future careers in digital, creative and technological industries.</w:t>
                            </w:r>
                            <w:r w:rsidRPr="00C95D7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 </w:t>
                            </w:r>
                            <w:r w:rsidRPr="00C95D7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  <w:t>The curriculum develops students' ability to create professional digital products, </w:t>
                            </w:r>
                            <w:proofErr w:type="spellStart"/>
                            <w:r w:rsidRPr="00C95D7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  <w:t>analyse</w:t>
                            </w:r>
                            <w:proofErr w:type="spellEnd"/>
                            <w:r w:rsidRPr="00C95D7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US"/>
                              </w:rPr>
                              <w:t> client requirements and solve problems through programming. Students are encouraged to work independently, evaluate their work critically and apply their knowledge in real-world contexts.</w:t>
                            </w:r>
                            <w:r w:rsidRPr="00C95D7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:rsidRPr="00816FB7" w:rsidR="008B0DD4" w:rsidP="005F773D" w:rsidRDefault="008B0DD4" w14:paraId="12889374" w14:textId="0D8523A7">
                            <w:pPr>
                              <w:pStyle w:val="BodyText"/>
                              <w:spacing w:before="56" w:line="249" w:lineRule="auto"/>
                              <w:ind w:left="128" w:right="110" w:firstLine="0"/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style="position:absolute;margin-left:-66.25pt;margin-top:78.15pt;width:541.85pt;height:82.25pt;z-index:-25165823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spid="_x0000_s1036" filled="f" strokecolor="#006fc0" strokeweight="1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" w14:anchorId="6127BC01">
                <v:path arrowok="t"/>
                <v:textbox inset="0,0,0,0">
                  <w:txbxContent>
                    <w:p w:rsidRPr="00C95D74" w:rsidR="00C95D74" w:rsidP="00C95D74" w:rsidRDefault="00C95D74" w14:paraId="1797208C" w14:textId="41D94737">
                      <w:pPr>
                        <w:pStyle w:val="BodyText"/>
                        <w:spacing w:before="56" w:line="249" w:lineRule="auto"/>
                        <w:ind w:left="0" w:right="110" w:firstLine="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C95D74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  <w:t>In Year 9, students consolidate and extend the knowledge and skills developed throughout Key Stage 3 across Digital Literacy, Information Technology and Computer Science. Students apply their understanding to increasingly complex and independent projects, preparing them for Key Stage 4 study and future careers in digital, creative and technological industries.</w:t>
                      </w:r>
                      <w:r w:rsidRPr="00C95D74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 </w:t>
                      </w:r>
                      <w:r w:rsidRPr="00C95D74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  <w:t>The curriculum develops students' ability to create professional digital products, </w:t>
                      </w:r>
                      <w:proofErr w:type="spellStart"/>
                      <w:r w:rsidRPr="00C95D74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  <w:t>analyse</w:t>
                      </w:r>
                      <w:proofErr w:type="spellEnd"/>
                      <w:r w:rsidRPr="00C95D74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US"/>
                        </w:rPr>
                        <w:t> client requirements and solve problems through programming. Students are encouraged to work independently, evaluate their work critically and apply their knowledge in real-world contexts.</w:t>
                      </w:r>
                      <w:r w:rsidRPr="00C95D74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 </w:t>
                      </w:r>
                    </w:p>
                    <w:p w:rsidRPr="00816FB7" w:rsidR="008B0DD4" w:rsidP="005F773D" w:rsidRDefault="008B0DD4" w14:paraId="12889374" w14:textId="0D8523A7">
                      <w:pPr>
                        <w:pStyle w:val="BodyText"/>
                        <w:spacing w:before="56" w:line="249" w:lineRule="auto"/>
                        <w:ind w:left="128" w:right="110" w:firstLine="0"/>
                        <w:jc w:val="both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Pr="00963235" w:rsidR="008B0DD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1" behindDoc="1" locked="1" layoutInCell="1" allowOverlap="1" wp14:anchorId="7F85D5BB" wp14:editId="79123DE0">
                <wp:simplePos x="0" y="0"/>
                <wp:positionH relativeFrom="character">
                  <wp:posOffset>-838200</wp:posOffset>
                </wp:positionH>
                <wp:positionV relativeFrom="page">
                  <wp:posOffset>2155825</wp:posOffset>
                </wp:positionV>
                <wp:extent cx="5300345" cy="2285365"/>
                <wp:effectExtent l="12700" t="12700" r="8255" b="13335"/>
                <wp:wrapTight wrapText="bothSides">
                  <wp:wrapPolygon edited="0">
                    <wp:start x="-52" y="-120"/>
                    <wp:lineTo x="-52" y="21606"/>
                    <wp:lineTo x="21582" y="21606"/>
                    <wp:lineTo x="21582" y="-120"/>
                    <wp:lineTo x="-52" y="-120"/>
                  </wp:wrapPolygon>
                </wp:wrapTight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00345" cy="22853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Pr="00C95D74" w:rsidR="00C95D74" w:rsidP="00C95D74" w:rsidRDefault="00C95D74" w14:paraId="1AFA556C" w14:textId="44E86F80">
                            <w:pPr>
                              <w:jc w:val="center"/>
                              <w:rPr>
                                <w:rFonts w:ascii="Aptos" w:hAnsi="Aptos" w:cstheme="minorHAnsi"/>
                              </w:rPr>
                            </w:pPr>
                            <w:r w:rsidRPr="00C95D74">
                              <w:rPr>
                                <w:rFonts w:ascii="Aptos" w:hAnsi="Aptos" w:cstheme="minorHAnsi"/>
                                <w:b/>
                                <w:bCs/>
                                <w:lang w:val="en-US"/>
                              </w:rPr>
                              <w:t>Digital Literacy</w:t>
                            </w:r>
                            <w:r w:rsidRPr="00C95D74">
                              <w:rPr>
                                <w:rFonts w:ascii="Aptos" w:hAnsi="Aptos" w:cstheme="minorHAnsi"/>
                                <w:b/>
                                <w:bCs/>
                              </w:rPr>
                              <w:t> </w:t>
                            </w:r>
                          </w:p>
                          <w:p w:rsidR="00C95D74" w:rsidP="00C95D74" w:rsidRDefault="00C95D74" w14:paraId="3DF9F7C9" w14:textId="77777777">
                            <w:pPr>
                              <w:rPr>
                                <w:rFonts w:ascii="Aptos" w:hAnsi="Aptos" w:cstheme="minorHAnsi"/>
                                <w:lang w:val="en-US"/>
                              </w:rPr>
                            </w:pPr>
                          </w:p>
                          <w:p w:rsidRPr="00C95D74" w:rsidR="00C95D74" w:rsidP="00C95D74" w:rsidRDefault="00C95D74" w14:paraId="10ABD52C" w14:textId="240A660E">
                            <w:pPr>
                              <w:rPr>
                                <w:rFonts w:ascii="Aptos" w:hAnsi="Aptos" w:cstheme="minorHAnsi"/>
                              </w:rPr>
                            </w:pPr>
                            <w:r w:rsidRPr="00C95D74">
                              <w:rPr>
                                <w:rFonts w:ascii="Aptos" w:hAnsi="Aptos" w:cstheme="minorHAnsi"/>
                                <w:lang w:val="en-US"/>
                              </w:rPr>
                              <w:t>Responsible and Professional Use of Technology</w:t>
                            </w:r>
                            <w:r w:rsidRPr="00C95D74">
                              <w:rPr>
                                <w:rFonts w:ascii="Aptos" w:hAnsi="Aptos" w:cstheme="minorHAnsi"/>
                              </w:rPr>
                              <w:t> </w:t>
                            </w:r>
                            <w:r w:rsidRPr="00C95D74">
                              <w:rPr>
                                <w:rFonts w:ascii="Aptos" w:hAnsi="Aptos" w:cstheme="minorHAnsi"/>
                              </w:rPr>
                              <w:br/>
                              <w:t> </w:t>
                            </w:r>
                            <w:r w:rsidRPr="00C95D74">
                              <w:rPr>
                                <w:rFonts w:ascii="Aptos" w:hAnsi="Aptos" w:cstheme="minorHAnsi"/>
                              </w:rPr>
                              <w:br/>
                            </w:r>
                            <w:r w:rsidRPr="00C95D74">
                              <w:rPr>
                                <w:rFonts w:ascii="Aptos" w:hAnsi="Aptos" w:cstheme="minorHAnsi"/>
                                <w:lang w:val="en-US"/>
                              </w:rPr>
                              <w:t>Students revisit and extend their understanding of safe, responsible and effective use of technology while exploring how digital media influences users and audiences.</w:t>
                            </w:r>
                            <w:r w:rsidRPr="00C95D74">
                              <w:rPr>
                                <w:rFonts w:ascii="Aptos" w:hAnsi="Aptos" w:cstheme="minorHAnsi"/>
                              </w:rPr>
                              <w:t> </w:t>
                            </w:r>
                            <w:r w:rsidRPr="00C95D74">
                              <w:rPr>
                                <w:rFonts w:ascii="Aptos" w:hAnsi="Aptos" w:cstheme="minorHAnsi"/>
                              </w:rPr>
                              <w:br/>
                              <w:t> </w:t>
                            </w:r>
                            <w:r w:rsidRPr="00C95D74">
                              <w:rPr>
                                <w:rFonts w:ascii="Aptos" w:hAnsi="Aptos" w:cstheme="minorHAnsi"/>
                              </w:rPr>
                              <w:br/>
                            </w:r>
                            <w:r w:rsidRPr="00C95D74">
                              <w:rPr>
                                <w:rFonts w:ascii="Aptos" w:hAnsi="Aptos" w:cstheme="minorHAnsi"/>
                                <w:lang w:val="en-US"/>
                              </w:rPr>
                              <w:t>Students learn about: Online safety, digital citizenship, responsible use of technology, evaluating online information, data privacy, digital footprints and the impact of digital media on society.</w:t>
                            </w:r>
                            <w:r w:rsidRPr="00C95D74">
                              <w:rPr>
                                <w:rFonts w:ascii="Aptos" w:hAnsi="Aptos" w:cstheme="minorHAnsi"/>
                              </w:rPr>
                              <w:t> </w:t>
                            </w:r>
                          </w:p>
                          <w:p w:rsidRPr="00C01314" w:rsidR="00C01314" w:rsidP="00C01314" w:rsidRDefault="00C01314" w14:paraId="72DD45B6" w14:textId="7777777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style="position:absolute;margin-left:-66pt;margin-top:169.75pt;width:417.35pt;height:179.95pt;z-index:-251658239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spid="_x0000_s1037" filled="f" strokecolor="#006fc0" strokeweight="1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" w14:anchorId="7F85D5BB">
                <v:path arrowok="t"/>
                <v:textbox inset="0,0,0,0">
                  <w:txbxContent>
                    <w:p w:rsidRPr="00C95D74" w:rsidR="00C95D74" w:rsidP="00C95D74" w:rsidRDefault="00C95D74" w14:paraId="1AFA556C" w14:textId="44E86F80">
                      <w:pPr>
                        <w:jc w:val="center"/>
                        <w:rPr>
                          <w:rFonts w:ascii="Aptos" w:hAnsi="Aptos" w:cstheme="minorHAnsi"/>
                        </w:rPr>
                      </w:pPr>
                      <w:r w:rsidRPr="00C95D74">
                        <w:rPr>
                          <w:rFonts w:ascii="Aptos" w:hAnsi="Aptos" w:cstheme="minorHAnsi"/>
                          <w:b/>
                          <w:bCs/>
                          <w:lang w:val="en-US"/>
                        </w:rPr>
                        <w:t>Digital Literacy</w:t>
                      </w:r>
                      <w:r w:rsidRPr="00C95D74">
                        <w:rPr>
                          <w:rFonts w:ascii="Aptos" w:hAnsi="Aptos" w:cstheme="minorHAnsi"/>
                          <w:b/>
                          <w:bCs/>
                        </w:rPr>
                        <w:t> </w:t>
                      </w:r>
                    </w:p>
                    <w:p w:rsidR="00C95D74" w:rsidP="00C95D74" w:rsidRDefault="00C95D74" w14:paraId="3DF9F7C9" w14:textId="77777777">
                      <w:pPr>
                        <w:rPr>
                          <w:rFonts w:ascii="Aptos" w:hAnsi="Aptos" w:cstheme="minorHAnsi"/>
                          <w:lang w:val="en-US"/>
                        </w:rPr>
                      </w:pPr>
                    </w:p>
                    <w:p w:rsidRPr="00C95D74" w:rsidR="00C95D74" w:rsidP="00C95D74" w:rsidRDefault="00C95D74" w14:paraId="10ABD52C" w14:textId="240A660E">
                      <w:pPr>
                        <w:rPr>
                          <w:rFonts w:ascii="Aptos" w:hAnsi="Aptos" w:cstheme="minorHAnsi"/>
                        </w:rPr>
                      </w:pPr>
                      <w:r w:rsidRPr="00C95D74">
                        <w:rPr>
                          <w:rFonts w:ascii="Aptos" w:hAnsi="Aptos" w:cstheme="minorHAnsi"/>
                          <w:lang w:val="en-US"/>
                        </w:rPr>
                        <w:t>Responsible and Professional Use of Technology</w:t>
                      </w:r>
                      <w:r w:rsidRPr="00C95D74">
                        <w:rPr>
                          <w:rFonts w:ascii="Aptos" w:hAnsi="Aptos" w:cstheme="minorHAnsi"/>
                        </w:rPr>
                        <w:t> </w:t>
                      </w:r>
                      <w:r w:rsidRPr="00C95D74">
                        <w:rPr>
                          <w:rFonts w:ascii="Aptos" w:hAnsi="Aptos" w:cstheme="minorHAnsi"/>
                        </w:rPr>
                        <w:br/>
                        <w:t> </w:t>
                      </w:r>
                      <w:r w:rsidRPr="00C95D74">
                        <w:rPr>
                          <w:rFonts w:ascii="Aptos" w:hAnsi="Aptos" w:cstheme="minorHAnsi"/>
                        </w:rPr>
                        <w:br/>
                      </w:r>
                      <w:r w:rsidRPr="00C95D74">
                        <w:rPr>
                          <w:rFonts w:ascii="Aptos" w:hAnsi="Aptos" w:cstheme="minorHAnsi"/>
                          <w:lang w:val="en-US"/>
                        </w:rPr>
                        <w:t>Students revisit and extend their understanding of safe, responsible and effective use of technology while exploring how digital media influences users and audiences.</w:t>
                      </w:r>
                      <w:r w:rsidRPr="00C95D74">
                        <w:rPr>
                          <w:rFonts w:ascii="Aptos" w:hAnsi="Aptos" w:cstheme="minorHAnsi"/>
                        </w:rPr>
                        <w:t> </w:t>
                      </w:r>
                      <w:r w:rsidRPr="00C95D74">
                        <w:rPr>
                          <w:rFonts w:ascii="Aptos" w:hAnsi="Aptos" w:cstheme="minorHAnsi"/>
                        </w:rPr>
                        <w:br/>
                        <w:t> </w:t>
                      </w:r>
                      <w:r w:rsidRPr="00C95D74">
                        <w:rPr>
                          <w:rFonts w:ascii="Aptos" w:hAnsi="Aptos" w:cstheme="minorHAnsi"/>
                        </w:rPr>
                        <w:br/>
                      </w:r>
                      <w:r w:rsidRPr="00C95D74">
                        <w:rPr>
                          <w:rFonts w:ascii="Aptos" w:hAnsi="Aptos" w:cstheme="minorHAnsi"/>
                          <w:lang w:val="en-US"/>
                        </w:rPr>
                        <w:t>Students learn about: Online safety, digital citizenship, responsible use of technology, evaluating online information, data privacy, digital footprints and the impact of digital media on society.</w:t>
                      </w:r>
                      <w:r w:rsidRPr="00C95D74">
                        <w:rPr>
                          <w:rFonts w:ascii="Aptos" w:hAnsi="Aptos" w:cstheme="minorHAnsi"/>
                        </w:rPr>
                        <w:t> </w:t>
                      </w:r>
                    </w:p>
                    <w:p w:rsidRPr="00C01314" w:rsidR="00C01314" w:rsidP="00C01314" w:rsidRDefault="00C01314" w14:paraId="72DD45B6" w14:textId="77777777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</w:p>
    <w:sectPr w:rsidRPr="00963235" w:rsidR="007E7A9A" w:rsidSect="008836BF">
      <w:headerReference w:type="default" r:id="rId10"/>
      <w:pgSz w:w="11906" w:h="16838" w:orient="portrait"/>
      <w:pgMar w:top="1440" w:right="1440" w:bottom="1440" w:left="1440" w:header="708" w:footer="708" w:gutter="0"/>
      <w:cols w:space="708"/>
      <w:docGrid w:linePitch="360"/>
      <w:footerReference w:type="default" r:id="R900a28b0ef5b436d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73843" w:rsidP="00A56EB3" w:rsidRDefault="00073843" w14:paraId="109DD932" w14:textId="77777777">
      <w:r>
        <w:separator/>
      </w:r>
    </w:p>
  </w:endnote>
  <w:endnote w:type="continuationSeparator" w:id="0">
    <w:p w:rsidR="00073843" w:rsidP="00A56EB3" w:rsidRDefault="00073843" w14:paraId="6CEE32D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024B45D" w:rsidTr="2024B45D" w14:paraId="4355ADC6">
      <w:trPr>
        <w:trHeight w:val="300"/>
      </w:trPr>
      <w:tc>
        <w:tcPr>
          <w:tcW w:w="3005" w:type="dxa"/>
          <w:tcMar/>
        </w:tcPr>
        <w:p w:rsidR="2024B45D" w:rsidP="2024B45D" w:rsidRDefault="2024B45D" w14:paraId="0FEECA35" w14:textId="4967DF3B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2024B45D" w:rsidP="2024B45D" w:rsidRDefault="2024B45D" w14:paraId="74F6314C" w14:textId="1B31D02B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024B45D" w:rsidP="2024B45D" w:rsidRDefault="2024B45D" w14:paraId="7BFE95E7" w14:textId="4FAB0A92">
          <w:pPr>
            <w:pStyle w:val="Header"/>
            <w:bidi w:val="0"/>
            <w:ind w:right="-115"/>
            <w:jc w:val="right"/>
          </w:pPr>
        </w:p>
      </w:tc>
    </w:tr>
  </w:tbl>
  <w:p w:rsidR="2024B45D" w:rsidP="2024B45D" w:rsidRDefault="2024B45D" w14:paraId="50DAC029" w14:textId="365C0BE9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73843" w:rsidP="00A56EB3" w:rsidRDefault="00073843" w14:paraId="10D0770C" w14:textId="77777777">
      <w:r>
        <w:separator/>
      </w:r>
    </w:p>
  </w:footnote>
  <w:footnote w:type="continuationSeparator" w:id="0">
    <w:p w:rsidR="00073843" w:rsidP="00A56EB3" w:rsidRDefault="00073843" w14:paraId="7D011C5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05E59" w:rsidR="00963235" w:rsidRDefault="00605E59" w14:paraId="3CBD752C" w14:textId="6F31FC42">
    <w:pPr>
      <w:pStyle w:val="Header"/>
      <w:rPr>
        <w:lang w:val="en-US"/>
      </w:rPr>
    </w:pPr>
    <w:r w:rsidRPr="2024B45D" w:rsidR="2024B45D">
      <w:rPr>
        <w:lang w:val="en-US"/>
      </w:rPr>
      <w:t>{</w:t>
    </w:r>
    <w:r w:rsidRPr="2024B45D" w:rsidR="2024B45D">
      <w:rPr>
        <w:lang w:val="en-US"/>
      </w:rPr>
      <w:t>ICT</w:t>
    </w:r>
    <w:r w:rsidRPr="2024B45D" w:rsidR="2024B45D">
      <w:rPr>
        <w:lang w:val="en-US"/>
      </w:rPr>
      <w:t>/ Computing</w:t>
    </w:r>
    <w:r w:rsidRPr="2024B45D" w:rsidR="2024B45D">
      <w:rPr>
        <w:lang w:val="en-US"/>
      </w:rPr>
      <w:t>} {Year</w:t>
    </w:r>
    <w:r w:rsidRPr="2024B45D" w:rsidR="2024B45D">
      <w:rPr>
        <w:lang w:val="en-US"/>
      </w:rPr>
      <w:t xml:space="preserve"> 9</w:t>
    </w:r>
    <w:r w:rsidRPr="2024B45D" w:rsidR="2024B45D">
      <w:rPr>
        <w:lang w:val="en-US"/>
      </w:rPr>
      <w:t>}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7CB64"/>
    <w:multiLevelType w:val="hybridMultilevel"/>
    <w:tmpl w:val="CAA0161E"/>
    <w:lvl w:ilvl="0" w:tplc="D4208198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38C666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3282E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800EA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DD48C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C1CB4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EC0F79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086AF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F7C44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37C69BB"/>
    <w:multiLevelType w:val="hybridMultilevel"/>
    <w:tmpl w:val="ECB4485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9BF5880"/>
    <w:multiLevelType w:val="hybridMultilevel"/>
    <w:tmpl w:val="ECC6E572"/>
    <w:lvl w:ilvl="0" w:tplc="08090001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3" w15:restartNumberingAfterBreak="0">
    <w:nsid w:val="5D5201BA"/>
    <w:multiLevelType w:val="hybridMultilevel"/>
    <w:tmpl w:val="20CC7C58"/>
    <w:lvl w:ilvl="0" w:tplc="C4D487CE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867A9A4C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w:ilvl="2" w:tplc="E7F672A6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w:ilvl="3" w:tplc="C90660D6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w:ilvl="4" w:tplc="78E6B450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w:ilvl="5" w:tplc="1772AE86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w:ilvl="6" w:tplc="D45C86E4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w:ilvl="7" w:tplc="6BBC7DEA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w:ilvl="8" w:tplc="089233EE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C927B30"/>
    <w:multiLevelType w:val="hybridMultilevel"/>
    <w:tmpl w:val="51E8C8E8"/>
    <w:lvl w:ilvl="0" w:tplc="08090001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5" w15:restartNumberingAfterBreak="0">
    <w:nsid w:val="76B673E7"/>
    <w:multiLevelType w:val="hybridMultilevel"/>
    <w:tmpl w:val="7CAE8E74"/>
    <w:lvl w:ilvl="0" w:tplc="969C54DA">
      <w:numFmt w:val="bullet"/>
      <w:lvlText w:val="•"/>
      <w:lvlJc w:val="left"/>
      <w:pPr>
        <w:ind w:left="398" w:hanging="272"/>
      </w:pPr>
      <w:rPr>
        <w:rFonts w:hint="default" w:ascii="Arial" w:hAnsi="Arial" w:eastAsia="Arial" w:cs="Arial"/>
        <w:b w:val="0"/>
        <w:bCs w:val="0"/>
        <w:i w:val="0"/>
        <w:iCs w:val="0"/>
        <w:color w:val="001F5F"/>
        <w:w w:val="103"/>
        <w:sz w:val="16"/>
        <w:szCs w:val="16"/>
        <w:lang w:val="en-GB" w:eastAsia="en-US" w:bidi="ar-SA"/>
      </w:rPr>
    </w:lvl>
    <w:lvl w:ilvl="1" w:tplc="9CE8F2F6">
      <w:numFmt w:val="bullet"/>
      <w:lvlText w:val="•"/>
      <w:lvlJc w:val="left"/>
      <w:pPr>
        <w:ind w:left="877" w:hanging="272"/>
      </w:pPr>
      <w:rPr>
        <w:rFonts w:hint="default"/>
        <w:lang w:val="en-GB" w:eastAsia="en-US" w:bidi="ar-SA"/>
      </w:rPr>
    </w:lvl>
    <w:lvl w:ilvl="2" w:tplc="54325B3A">
      <w:numFmt w:val="bullet"/>
      <w:lvlText w:val="•"/>
      <w:lvlJc w:val="left"/>
      <w:pPr>
        <w:ind w:left="1354" w:hanging="272"/>
      </w:pPr>
      <w:rPr>
        <w:rFonts w:hint="default"/>
        <w:lang w:val="en-GB" w:eastAsia="en-US" w:bidi="ar-SA"/>
      </w:rPr>
    </w:lvl>
    <w:lvl w:ilvl="3" w:tplc="5088077C">
      <w:numFmt w:val="bullet"/>
      <w:lvlText w:val="•"/>
      <w:lvlJc w:val="left"/>
      <w:pPr>
        <w:ind w:left="1831" w:hanging="272"/>
      </w:pPr>
      <w:rPr>
        <w:rFonts w:hint="default"/>
        <w:lang w:val="en-GB" w:eastAsia="en-US" w:bidi="ar-SA"/>
      </w:rPr>
    </w:lvl>
    <w:lvl w:ilvl="4" w:tplc="8D265C36">
      <w:numFmt w:val="bullet"/>
      <w:lvlText w:val="•"/>
      <w:lvlJc w:val="left"/>
      <w:pPr>
        <w:ind w:left="2308" w:hanging="272"/>
      </w:pPr>
      <w:rPr>
        <w:rFonts w:hint="default"/>
        <w:lang w:val="en-GB" w:eastAsia="en-US" w:bidi="ar-SA"/>
      </w:rPr>
    </w:lvl>
    <w:lvl w:ilvl="5" w:tplc="11B0F154">
      <w:numFmt w:val="bullet"/>
      <w:lvlText w:val="•"/>
      <w:lvlJc w:val="left"/>
      <w:pPr>
        <w:ind w:left="2786" w:hanging="272"/>
      </w:pPr>
      <w:rPr>
        <w:rFonts w:hint="default"/>
        <w:lang w:val="en-GB" w:eastAsia="en-US" w:bidi="ar-SA"/>
      </w:rPr>
    </w:lvl>
    <w:lvl w:ilvl="6" w:tplc="CBDC4E80">
      <w:numFmt w:val="bullet"/>
      <w:lvlText w:val="•"/>
      <w:lvlJc w:val="left"/>
      <w:pPr>
        <w:ind w:left="3263" w:hanging="272"/>
      </w:pPr>
      <w:rPr>
        <w:rFonts w:hint="default"/>
        <w:lang w:val="en-GB" w:eastAsia="en-US" w:bidi="ar-SA"/>
      </w:rPr>
    </w:lvl>
    <w:lvl w:ilvl="7" w:tplc="E5FA6F2E">
      <w:numFmt w:val="bullet"/>
      <w:lvlText w:val="•"/>
      <w:lvlJc w:val="left"/>
      <w:pPr>
        <w:ind w:left="3740" w:hanging="272"/>
      </w:pPr>
      <w:rPr>
        <w:rFonts w:hint="default"/>
        <w:lang w:val="en-GB" w:eastAsia="en-US" w:bidi="ar-SA"/>
      </w:rPr>
    </w:lvl>
    <w:lvl w:ilvl="8" w:tplc="A6E653BA">
      <w:numFmt w:val="bullet"/>
      <w:lvlText w:val="•"/>
      <w:lvlJc w:val="left"/>
      <w:pPr>
        <w:ind w:left="4217" w:hanging="272"/>
      </w:pPr>
      <w:rPr>
        <w:rFonts w:hint="default"/>
        <w:lang w:val="en-GB" w:eastAsia="en-US" w:bidi="ar-SA"/>
      </w:rPr>
    </w:lvl>
  </w:abstractNum>
  <w:num w:numId="1" w16cid:durableId="1062021761">
    <w:abstractNumId w:val="3"/>
  </w:num>
  <w:num w:numId="2" w16cid:durableId="260573218">
    <w:abstractNumId w:val="5"/>
  </w:num>
  <w:num w:numId="3" w16cid:durableId="642851343">
    <w:abstractNumId w:val="0"/>
  </w:num>
  <w:num w:numId="4" w16cid:durableId="1536237610">
    <w:abstractNumId w:val="4"/>
  </w:num>
  <w:num w:numId="5" w16cid:durableId="1594315588">
    <w:abstractNumId w:val="2"/>
  </w:num>
  <w:num w:numId="6" w16cid:durableId="889658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D74"/>
    <w:rsid w:val="00013C6F"/>
    <w:rsid w:val="00014295"/>
    <w:rsid w:val="00052D1C"/>
    <w:rsid w:val="00057734"/>
    <w:rsid w:val="00073843"/>
    <w:rsid w:val="000952B7"/>
    <w:rsid w:val="000959F4"/>
    <w:rsid w:val="000A08C0"/>
    <w:rsid w:val="000B29EA"/>
    <w:rsid w:val="000C6ED7"/>
    <w:rsid w:val="000E1305"/>
    <w:rsid w:val="001159A7"/>
    <w:rsid w:val="0011706B"/>
    <w:rsid w:val="0011771D"/>
    <w:rsid w:val="001240D0"/>
    <w:rsid w:val="00140B0B"/>
    <w:rsid w:val="00141E18"/>
    <w:rsid w:val="00144303"/>
    <w:rsid w:val="00152894"/>
    <w:rsid w:val="00180D70"/>
    <w:rsid w:val="00187AE2"/>
    <w:rsid w:val="00190600"/>
    <w:rsid w:val="0019253B"/>
    <w:rsid w:val="001A0B3F"/>
    <w:rsid w:val="001A5929"/>
    <w:rsid w:val="001F0798"/>
    <w:rsid w:val="001F240B"/>
    <w:rsid w:val="00205363"/>
    <w:rsid w:val="00217B02"/>
    <w:rsid w:val="00220416"/>
    <w:rsid w:val="0022254B"/>
    <w:rsid w:val="002304F2"/>
    <w:rsid w:val="002429D5"/>
    <w:rsid w:val="00260AE5"/>
    <w:rsid w:val="002A4259"/>
    <w:rsid w:val="002B0819"/>
    <w:rsid w:val="002B5F3C"/>
    <w:rsid w:val="00304586"/>
    <w:rsid w:val="003075F9"/>
    <w:rsid w:val="00312E69"/>
    <w:rsid w:val="0031548D"/>
    <w:rsid w:val="00336CFD"/>
    <w:rsid w:val="00342E14"/>
    <w:rsid w:val="00345908"/>
    <w:rsid w:val="00391656"/>
    <w:rsid w:val="00396C41"/>
    <w:rsid w:val="003A0FA5"/>
    <w:rsid w:val="003A2CF7"/>
    <w:rsid w:val="003B25F3"/>
    <w:rsid w:val="003B2874"/>
    <w:rsid w:val="003B2D14"/>
    <w:rsid w:val="003C35D0"/>
    <w:rsid w:val="003D3ED1"/>
    <w:rsid w:val="003D5D1A"/>
    <w:rsid w:val="003F57BD"/>
    <w:rsid w:val="003F71AE"/>
    <w:rsid w:val="00406654"/>
    <w:rsid w:val="00415D9A"/>
    <w:rsid w:val="00420518"/>
    <w:rsid w:val="00424CF9"/>
    <w:rsid w:val="004568F2"/>
    <w:rsid w:val="004875B4"/>
    <w:rsid w:val="004944C6"/>
    <w:rsid w:val="004A5EB2"/>
    <w:rsid w:val="004C6924"/>
    <w:rsid w:val="004C7653"/>
    <w:rsid w:val="004D27E3"/>
    <w:rsid w:val="004D2CAC"/>
    <w:rsid w:val="004D6BD3"/>
    <w:rsid w:val="004E4E75"/>
    <w:rsid w:val="004F238C"/>
    <w:rsid w:val="004F2D15"/>
    <w:rsid w:val="004F52BB"/>
    <w:rsid w:val="005027FA"/>
    <w:rsid w:val="005050AB"/>
    <w:rsid w:val="005379F4"/>
    <w:rsid w:val="005428ED"/>
    <w:rsid w:val="00547D0C"/>
    <w:rsid w:val="00553F2D"/>
    <w:rsid w:val="00555BE4"/>
    <w:rsid w:val="00573845"/>
    <w:rsid w:val="00592FB3"/>
    <w:rsid w:val="00596C39"/>
    <w:rsid w:val="005A253C"/>
    <w:rsid w:val="005D5A54"/>
    <w:rsid w:val="005E6EC2"/>
    <w:rsid w:val="005F773D"/>
    <w:rsid w:val="00605E59"/>
    <w:rsid w:val="006175A2"/>
    <w:rsid w:val="0063425C"/>
    <w:rsid w:val="0067540E"/>
    <w:rsid w:val="00684212"/>
    <w:rsid w:val="006941E6"/>
    <w:rsid w:val="006A1013"/>
    <w:rsid w:val="006B064E"/>
    <w:rsid w:val="006B0903"/>
    <w:rsid w:val="006C5922"/>
    <w:rsid w:val="006C7CCD"/>
    <w:rsid w:val="006D11A1"/>
    <w:rsid w:val="00712746"/>
    <w:rsid w:val="00741063"/>
    <w:rsid w:val="00790728"/>
    <w:rsid w:val="007A1756"/>
    <w:rsid w:val="007A7916"/>
    <w:rsid w:val="007B59C9"/>
    <w:rsid w:val="007C288A"/>
    <w:rsid w:val="007D52D4"/>
    <w:rsid w:val="007E3453"/>
    <w:rsid w:val="007E42FD"/>
    <w:rsid w:val="007E637C"/>
    <w:rsid w:val="007E7A9A"/>
    <w:rsid w:val="007F2839"/>
    <w:rsid w:val="008009EB"/>
    <w:rsid w:val="00814702"/>
    <w:rsid w:val="00815FDE"/>
    <w:rsid w:val="00816FB7"/>
    <w:rsid w:val="00837408"/>
    <w:rsid w:val="00860100"/>
    <w:rsid w:val="00876098"/>
    <w:rsid w:val="008836BF"/>
    <w:rsid w:val="008A3246"/>
    <w:rsid w:val="008B0DD4"/>
    <w:rsid w:val="008B732D"/>
    <w:rsid w:val="008C3528"/>
    <w:rsid w:val="008E3D9C"/>
    <w:rsid w:val="00907299"/>
    <w:rsid w:val="00914FDD"/>
    <w:rsid w:val="00915E4C"/>
    <w:rsid w:val="00933307"/>
    <w:rsid w:val="00936595"/>
    <w:rsid w:val="00941C55"/>
    <w:rsid w:val="00963235"/>
    <w:rsid w:val="009745DC"/>
    <w:rsid w:val="009A25A5"/>
    <w:rsid w:val="009D26E9"/>
    <w:rsid w:val="009F0158"/>
    <w:rsid w:val="00A009C2"/>
    <w:rsid w:val="00A113C6"/>
    <w:rsid w:val="00A14071"/>
    <w:rsid w:val="00A34CC1"/>
    <w:rsid w:val="00A56EB3"/>
    <w:rsid w:val="00A664C0"/>
    <w:rsid w:val="00A96259"/>
    <w:rsid w:val="00AA7D20"/>
    <w:rsid w:val="00AD6FCF"/>
    <w:rsid w:val="00AF52DB"/>
    <w:rsid w:val="00AF7E1F"/>
    <w:rsid w:val="00B10B1D"/>
    <w:rsid w:val="00B40F8D"/>
    <w:rsid w:val="00B61765"/>
    <w:rsid w:val="00B72A61"/>
    <w:rsid w:val="00B92D4A"/>
    <w:rsid w:val="00BA466F"/>
    <w:rsid w:val="00BC5F6C"/>
    <w:rsid w:val="00BE0D03"/>
    <w:rsid w:val="00BE6517"/>
    <w:rsid w:val="00BE6548"/>
    <w:rsid w:val="00BF2749"/>
    <w:rsid w:val="00BF6869"/>
    <w:rsid w:val="00C01314"/>
    <w:rsid w:val="00C05C8C"/>
    <w:rsid w:val="00C25405"/>
    <w:rsid w:val="00C27175"/>
    <w:rsid w:val="00C345F0"/>
    <w:rsid w:val="00C375D7"/>
    <w:rsid w:val="00C44DC3"/>
    <w:rsid w:val="00C60174"/>
    <w:rsid w:val="00C63F22"/>
    <w:rsid w:val="00C65B22"/>
    <w:rsid w:val="00C7126A"/>
    <w:rsid w:val="00C729F2"/>
    <w:rsid w:val="00C72D4E"/>
    <w:rsid w:val="00C770E4"/>
    <w:rsid w:val="00C77E3C"/>
    <w:rsid w:val="00C81939"/>
    <w:rsid w:val="00C948CB"/>
    <w:rsid w:val="00C95D74"/>
    <w:rsid w:val="00CD1931"/>
    <w:rsid w:val="00CE42D4"/>
    <w:rsid w:val="00CE49AE"/>
    <w:rsid w:val="00CF0030"/>
    <w:rsid w:val="00D214D6"/>
    <w:rsid w:val="00D279DC"/>
    <w:rsid w:val="00D471E1"/>
    <w:rsid w:val="00D606B1"/>
    <w:rsid w:val="00D66A9F"/>
    <w:rsid w:val="00D71898"/>
    <w:rsid w:val="00D92A99"/>
    <w:rsid w:val="00DA212E"/>
    <w:rsid w:val="00DB2B3D"/>
    <w:rsid w:val="00DE554E"/>
    <w:rsid w:val="00DE6190"/>
    <w:rsid w:val="00DF2F17"/>
    <w:rsid w:val="00DF4171"/>
    <w:rsid w:val="00E06741"/>
    <w:rsid w:val="00E2012F"/>
    <w:rsid w:val="00E20B31"/>
    <w:rsid w:val="00E5028E"/>
    <w:rsid w:val="00E54117"/>
    <w:rsid w:val="00E5490A"/>
    <w:rsid w:val="00E65045"/>
    <w:rsid w:val="00E83AA7"/>
    <w:rsid w:val="00EA0FD6"/>
    <w:rsid w:val="00EB3603"/>
    <w:rsid w:val="00EC5034"/>
    <w:rsid w:val="00EC7CD9"/>
    <w:rsid w:val="00EE5B58"/>
    <w:rsid w:val="00EE6E5B"/>
    <w:rsid w:val="00EF2785"/>
    <w:rsid w:val="00EF5163"/>
    <w:rsid w:val="00EF5B79"/>
    <w:rsid w:val="00F028F1"/>
    <w:rsid w:val="00F1433A"/>
    <w:rsid w:val="00F2579F"/>
    <w:rsid w:val="00F3660A"/>
    <w:rsid w:val="00F40C72"/>
    <w:rsid w:val="00F61A93"/>
    <w:rsid w:val="00F72B17"/>
    <w:rsid w:val="00F75617"/>
    <w:rsid w:val="00F823BE"/>
    <w:rsid w:val="00FC52A0"/>
    <w:rsid w:val="00FD542F"/>
    <w:rsid w:val="00FD66D5"/>
    <w:rsid w:val="00FE5E8D"/>
    <w:rsid w:val="15E8D6F6"/>
    <w:rsid w:val="2024B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E5875E"/>
  <w15:chartTrackingRefBased/>
  <w15:docId w15:val="{558775F9-E16D-4320-AA31-95A633471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B0DD4"/>
    <w:pPr>
      <w:widowControl w:val="0"/>
      <w:autoSpaceDE w:val="0"/>
      <w:autoSpaceDN w:val="0"/>
    </w:pPr>
    <w:rPr>
      <w:rFonts w:ascii="Arial" w:hAnsi="Arial" w:eastAsia="Arial" w:cs="Arial"/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1F0798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en-GB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B0DD4"/>
    <w:pPr>
      <w:spacing w:before="11"/>
      <w:ind w:left="1119" w:hanging="272"/>
    </w:pPr>
  </w:style>
  <w:style w:type="character" w:styleId="BodyTextChar" w:customStyle="1">
    <w:name w:val="Body Text Char"/>
    <w:basedOn w:val="DefaultParagraphFont"/>
    <w:link w:val="BodyText"/>
    <w:uiPriority w:val="1"/>
    <w:rsid w:val="008B0DD4"/>
    <w:rPr>
      <w:rFonts w:ascii="Arial" w:hAnsi="Arial" w:eastAsia="Arial" w:cs="Arial"/>
      <w:sz w:val="22"/>
      <w:szCs w:val="22"/>
    </w:rPr>
  </w:style>
  <w:style w:type="character" w:styleId="normaltextrun" w:customStyle="1">
    <w:name w:val="normaltextrun"/>
    <w:basedOn w:val="DefaultParagraphFont"/>
    <w:rsid w:val="00814702"/>
  </w:style>
  <w:style w:type="table" w:styleId="TableGrid">
    <w:name w:val="Table Grid"/>
    <w:basedOn w:val="TableNormal"/>
    <w:uiPriority w:val="59"/>
    <w:rsid w:val="00D279DC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EF5163"/>
    <w:pPr>
      <w:widowControl/>
      <w:autoSpaceDE/>
      <w:autoSpaceDN/>
      <w:spacing w:after="160" w:line="259" w:lineRule="auto"/>
      <w:ind w:left="720"/>
      <w:contextualSpacing/>
    </w:pPr>
    <w:rPr>
      <w:rFonts w:asciiTheme="minorHAnsi" w:hAnsiTheme="minorHAnsi" w:eastAsiaTheme="minorHAnsi" w:cstheme="minorBidi"/>
    </w:rPr>
  </w:style>
  <w:style w:type="character" w:styleId="Hyperlink">
    <w:name w:val="Hyperlink"/>
    <w:basedOn w:val="DefaultParagraphFont"/>
    <w:uiPriority w:val="99"/>
    <w:semiHidden/>
    <w:unhideWhenUsed/>
    <w:rsid w:val="00415D9A"/>
    <w:rPr>
      <w:color w:val="0000FF"/>
      <w:u w:val="single"/>
    </w:rPr>
  </w:style>
  <w:style w:type="character" w:styleId="Heading2Char" w:customStyle="1">
    <w:name w:val="Heading 2 Char"/>
    <w:basedOn w:val="DefaultParagraphFont"/>
    <w:link w:val="Heading2"/>
    <w:uiPriority w:val="9"/>
    <w:rsid w:val="001F0798"/>
    <w:rPr>
      <w:rFonts w:ascii="Times New Roman" w:hAnsi="Times New Roman" w:eastAsia="Times New Roman" w:cs="Times New Roman"/>
      <w:b/>
      <w:bCs/>
      <w:sz w:val="36"/>
      <w:szCs w:val="3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56EB3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56EB3"/>
    <w:rPr>
      <w:rFonts w:ascii="Arial" w:hAnsi="Arial" w:eastAsia="Arial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56EB3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56EB3"/>
    <w:rPr>
      <w:rFonts w:ascii="Arial" w:hAnsi="Arial" w:eastAsia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9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.xml" Id="R900a28b0ef5b436d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Walsh\Documents\Custom%20Office%20Templates\Updated%20Template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C66EDA18958F4DA71D576000D6591D" ma:contentTypeVersion="15" ma:contentTypeDescription="Create a new document." ma:contentTypeScope="" ma:versionID="9c380c69fbc2d37a10513d4bdc490e7b">
  <xsd:schema xmlns:xsd="http://www.w3.org/2001/XMLSchema" xmlns:xs="http://www.w3.org/2001/XMLSchema" xmlns:p="http://schemas.microsoft.com/office/2006/metadata/properties" xmlns:ns2="35299c8d-3008-4a5c-b338-d22ae370e7dd" xmlns:ns3="aec85117-56f8-48b6-ac55-a10e391da8c7" targetNamespace="http://schemas.microsoft.com/office/2006/metadata/properties" ma:root="true" ma:fieldsID="1dbfdc92af7e381c8b3995d2c84ed869" ns2:_="" ns3:_="">
    <xsd:import namespace="35299c8d-3008-4a5c-b338-d22ae370e7dd"/>
    <xsd:import namespace="aec85117-56f8-48b6-ac55-a10e391da8c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299c8d-3008-4a5c-b338-d22ae370e7d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dfe1cc1d-e92f-459c-a49e-3f27cdfceb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85117-56f8-48b6-ac55-a10e391da8c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b58a1e4-46e8-43d1-97bd-ff9b01f92f22}" ma:internalName="TaxCatchAll" ma:showField="CatchAllData" ma:web="aec85117-56f8-48b6-ac55-a10e391da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35299c8d-3008-4a5c-b338-d22ae370e7dd" xsi:nil="true"/>
    <TaxCatchAll xmlns="aec85117-56f8-48b6-ac55-a10e391da8c7" xsi:nil="true"/>
    <lcf76f155ced4ddcb4097134ff3c332f xmlns="35299c8d-3008-4a5c-b338-d22ae370e7d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EB5E783-52F2-4178-AACC-D0E6A8B105BF}"/>
</file>

<file path=customXml/itemProps2.xml><?xml version="1.0" encoding="utf-8"?>
<ds:datastoreItem xmlns:ds="http://schemas.openxmlformats.org/officeDocument/2006/customXml" ds:itemID="{807225D8-0750-41A1-A8D1-7BDDB26C34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7C57A2-7105-4A06-9393-4D02DF1C8FEF}">
  <ds:schemaRefs>
    <ds:schemaRef ds:uri="http://schemas.microsoft.com/office/2006/metadata/properties"/>
    <ds:schemaRef ds:uri="http://schemas.microsoft.com/office/infopath/2007/PartnerControls"/>
    <ds:schemaRef ds:uri="f69b6a1c-6a23-47eb-8191-18645612d31d"/>
    <ds:schemaRef ds:uri="http://schemas.microsoft.com/sharepoint/v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Updated Template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Mr E Walsh</dc:creator>
  <keywords/>
  <dc:description/>
  <lastModifiedBy>Ms Y Morris</lastModifiedBy>
  <revision>2</revision>
  <dcterms:created xsi:type="dcterms:W3CDTF">2026-07-15T13:47:00.0000000Z</dcterms:created>
  <dcterms:modified xsi:type="dcterms:W3CDTF">2026-07-20T10:23:00.8557192Z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0x010100C7C66EDA18958F4DA71D576000D6591D</vt:lpwstr>
  </property>
  <property fmtid="{D5CDD505-2E9C-101B-9397-08002B2CF9AE}" pid="3" name="MediaServiceImageTags">
    <vt:lpwstr/>
  </property>
  <property fmtid="{D5CDD505-2E9C-101B-9397-08002B2CF9AE}" pid="4" name="Order">
    <vt:r8>20300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GrammarlyDocumentId">
    <vt:lpwstr>abe2f4fd-d56f-4c57-a69f-fdd7ac41d31b</vt:lpwstr>
  </property>
  <property fmtid="{D5CDD505-2E9C-101B-9397-08002B2CF9AE}" pid="12" name="_SourceUrl">
    <vt:lpwstr/>
  </property>
  <property fmtid="{D5CDD505-2E9C-101B-9397-08002B2CF9AE}" pid="13" name="_SharedFileIndex">
    <vt:lpwstr/>
  </property>
</Properties>
</file>